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598D37" w14:textId="77777777" w:rsidR="00AB0872" w:rsidRDefault="00000000">
      <w:pPr>
        <w:pStyle w:val="Standard"/>
        <w:rPr>
          <w:rFonts w:ascii="Calibri" w:hAnsi="Calibri"/>
        </w:rPr>
      </w:pPr>
      <w:r>
        <w:rPr>
          <w:rFonts w:ascii="Calibri" w:hAnsi="Calibri"/>
        </w:rPr>
        <w:t>SPZOZ/ZP/262.3.2026                                                                                        Zał. 4 do SWZ</w:t>
      </w:r>
    </w:p>
    <w:p w14:paraId="428B6ECA" w14:textId="77777777" w:rsidR="00AB0872" w:rsidRDefault="00AB0872">
      <w:pPr>
        <w:pStyle w:val="Standard"/>
        <w:jc w:val="center"/>
        <w:rPr>
          <w:rFonts w:ascii="Calibri" w:hAnsi="Calibri"/>
          <w:b/>
          <w:bCs/>
        </w:rPr>
      </w:pPr>
    </w:p>
    <w:p w14:paraId="7A26264D" w14:textId="77777777" w:rsidR="00AB0872" w:rsidRDefault="00000000">
      <w:pPr>
        <w:pStyle w:val="Standard"/>
        <w:jc w:val="center"/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>FORMULARZ CENOWY</w:t>
      </w:r>
    </w:p>
    <w:p w14:paraId="24985FE5" w14:textId="77777777" w:rsidR="00AB0872" w:rsidRDefault="00000000">
      <w:pPr>
        <w:pStyle w:val="Standard"/>
        <w:jc w:val="center"/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>Opis przedmiotu zmówienia</w:t>
      </w:r>
    </w:p>
    <w:p w14:paraId="04A39ADA" w14:textId="77777777" w:rsidR="00AB0872" w:rsidRDefault="00AB0872">
      <w:pPr>
        <w:pStyle w:val="Standard"/>
        <w:jc w:val="center"/>
        <w:rPr>
          <w:rFonts w:ascii="Calibri" w:hAnsi="Calibri"/>
          <w:b/>
          <w:bCs/>
        </w:rPr>
      </w:pPr>
    </w:p>
    <w:p w14:paraId="13785BB0" w14:textId="77777777" w:rsidR="00AB0872" w:rsidRDefault="00AB0872">
      <w:pPr>
        <w:pStyle w:val="Standard"/>
        <w:jc w:val="center"/>
        <w:rPr>
          <w:rFonts w:ascii="Calibri" w:hAnsi="Calibri"/>
          <w:b/>
          <w:bCs/>
        </w:rPr>
      </w:pPr>
    </w:p>
    <w:p w14:paraId="0B623526" w14:textId="77777777" w:rsidR="00AB0872" w:rsidRDefault="00000000">
      <w:pPr>
        <w:pStyle w:val="Standard"/>
      </w:pPr>
      <w:r>
        <w:rPr>
          <w:rFonts w:ascii="Calibri" w:hAnsi="Calibri"/>
        </w:rPr>
        <w:t>Zadanie 1. Dostawa materiałów opatrunkowych i środków dezynfekujących</w:t>
      </w:r>
    </w:p>
    <w:tbl>
      <w:tblPr>
        <w:tblW w:w="11059" w:type="dxa"/>
        <w:tblInd w:w="-65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3"/>
        <w:gridCol w:w="2608"/>
        <w:gridCol w:w="1201"/>
        <w:gridCol w:w="1071"/>
        <w:gridCol w:w="1071"/>
        <w:gridCol w:w="922"/>
        <w:gridCol w:w="610"/>
        <w:gridCol w:w="877"/>
        <w:gridCol w:w="461"/>
        <w:gridCol w:w="610"/>
        <w:gridCol w:w="1285"/>
      </w:tblGrid>
      <w:tr w:rsidR="00AB0872" w14:paraId="420C8D24" w14:textId="77777777">
        <w:tblPrEx>
          <w:tblCellMar>
            <w:top w:w="0" w:type="dxa"/>
            <w:bottom w:w="0" w:type="dxa"/>
          </w:tblCellMar>
        </w:tblPrEx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19DADD9" w14:textId="77777777" w:rsidR="00AB0872" w:rsidRDefault="00000000">
            <w:pPr>
              <w:pStyle w:val="TableContents"/>
              <w:rPr>
                <w:rFonts w:ascii="Calibri" w:hAnsi="Calibri"/>
                <w:b/>
                <w:bCs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sz w:val="16"/>
                <w:szCs w:val="16"/>
              </w:rPr>
              <w:t>Lp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9233CC5" w14:textId="77777777" w:rsidR="00AB0872" w:rsidRDefault="00000000">
            <w:pPr>
              <w:pStyle w:val="TableContents"/>
              <w:rPr>
                <w:rFonts w:ascii="Calibri" w:hAnsi="Calibri"/>
                <w:b/>
                <w:bCs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sz w:val="16"/>
                <w:szCs w:val="16"/>
              </w:rPr>
              <w:t>Nazwa towaru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7DF0A5D" w14:textId="77777777" w:rsidR="00AB0872" w:rsidRDefault="00000000">
            <w:pPr>
              <w:pStyle w:val="TableContents"/>
              <w:rPr>
                <w:rFonts w:ascii="Calibri" w:hAnsi="Calibri"/>
                <w:b/>
                <w:bCs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sz w:val="16"/>
                <w:szCs w:val="16"/>
              </w:rPr>
              <w:t>Ilość miesięczna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29D5F7C" w14:textId="77777777" w:rsidR="00AB0872" w:rsidRDefault="00000000">
            <w:pPr>
              <w:pStyle w:val="TableContents"/>
              <w:rPr>
                <w:rFonts w:ascii="Calibri" w:hAnsi="Calibri"/>
                <w:b/>
                <w:bCs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sz w:val="16"/>
                <w:szCs w:val="16"/>
              </w:rPr>
              <w:t>Ilość w ciągu trwania umowy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A64FFBF" w14:textId="77777777" w:rsidR="00AB0872" w:rsidRDefault="00000000">
            <w:pPr>
              <w:pStyle w:val="TableContents"/>
              <w:rPr>
                <w:rFonts w:ascii="Calibri" w:hAnsi="Calibri"/>
                <w:b/>
                <w:bCs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sz w:val="16"/>
                <w:szCs w:val="16"/>
              </w:rPr>
              <w:t>Ilość sztuk w opakowaniu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FB42B37" w14:textId="77777777" w:rsidR="00AB0872" w:rsidRDefault="00000000">
            <w:pPr>
              <w:pStyle w:val="TableContents"/>
              <w:rPr>
                <w:rFonts w:ascii="Calibri" w:hAnsi="Calibri"/>
                <w:b/>
                <w:bCs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sz w:val="16"/>
                <w:szCs w:val="16"/>
              </w:rPr>
              <w:t>Cena jednostkowa netto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DEA94F5" w14:textId="77777777" w:rsidR="00AB0872" w:rsidRDefault="00000000">
            <w:pPr>
              <w:pStyle w:val="TableContents"/>
              <w:rPr>
                <w:rFonts w:ascii="Calibri" w:hAnsi="Calibri"/>
                <w:b/>
                <w:bCs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sz w:val="16"/>
                <w:szCs w:val="16"/>
              </w:rPr>
              <w:t>Wartość netto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B61226A" w14:textId="77777777" w:rsidR="00AB0872" w:rsidRDefault="00000000">
            <w:pPr>
              <w:pStyle w:val="TableContents"/>
              <w:rPr>
                <w:rFonts w:ascii="Calibri" w:hAnsi="Calibri"/>
                <w:b/>
                <w:bCs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sz w:val="16"/>
                <w:szCs w:val="16"/>
              </w:rPr>
              <w:t>Cena jednostkowa brutto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8722B2D" w14:textId="77777777" w:rsidR="00AB0872" w:rsidRDefault="00000000">
            <w:pPr>
              <w:pStyle w:val="TableContents"/>
              <w:rPr>
                <w:rFonts w:ascii="Calibri" w:hAnsi="Calibri"/>
                <w:b/>
                <w:bCs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sz w:val="16"/>
                <w:szCs w:val="16"/>
              </w:rPr>
              <w:t>Vat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EEF4221" w14:textId="77777777" w:rsidR="00AB0872" w:rsidRDefault="00000000">
            <w:pPr>
              <w:pStyle w:val="TableContents"/>
              <w:rPr>
                <w:rFonts w:ascii="Calibri" w:hAnsi="Calibri"/>
                <w:b/>
                <w:bCs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sz w:val="16"/>
                <w:szCs w:val="16"/>
              </w:rPr>
              <w:t>Wartość brutto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BC8AB3B" w14:textId="77777777" w:rsidR="00AB0872" w:rsidRDefault="00000000">
            <w:pPr>
              <w:pStyle w:val="TableContents"/>
              <w:rPr>
                <w:rFonts w:ascii="Calibri" w:hAnsi="Calibri"/>
                <w:b/>
                <w:bCs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sz w:val="16"/>
                <w:szCs w:val="16"/>
              </w:rPr>
              <w:t>Nazwa handlowa/ producent/postać/</w:t>
            </w:r>
          </w:p>
          <w:p w14:paraId="4C5DB599" w14:textId="77777777" w:rsidR="00AB0872" w:rsidRDefault="00000000">
            <w:pPr>
              <w:pStyle w:val="TableContents"/>
              <w:rPr>
                <w:rFonts w:ascii="Calibri" w:hAnsi="Calibri"/>
                <w:b/>
                <w:bCs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sz w:val="16"/>
                <w:szCs w:val="16"/>
              </w:rPr>
              <w:t>dawka/op.</w:t>
            </w:r>
          </w:p>
        </w:tc>
      </w:tr>
      <w:tr w:rsidR="00AB0872" w14:paraId="3A82CA8D" w14:textId="77777777">
        <w:tblPrEx>
          <w:tblCellMar>
            <w:top w:w="0" w:type="dxa"/>
            <w:bottom w:w="0" w:type="dxa"/>
          </w:tblCellMar>
        </w:tblPrEx>
        <w:tc>
          <w:tcPr>
            <w:tcW w:w="34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68F80C1" w14:textId="77777777" w:rsidR="00AB0872" w:rsidRDefault="00000000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60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4B74C7" w14:textId="77777777" w:rsidR="00AB0872" w:rsidRDefault="00000000">
            <w:pPr>
              <w:pStyle w:val="TableContents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OPASKA PODTRZYMUJĄCA- 4X 12 CM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CC027C" w14:textId="77777777" w:rsidR="00AB0872" w:rsidRDefault="00000000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10 szt / m-c</w:t>
            </w:r>
          </w:p>
        </w:tc>
        <w:tc>
          <w:tcPr>
            <w:tcW w:w="107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882332" w14:textId="77777777" w:rsidR="00AB0872" w:rsidRDefault="00000000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120 szt</w:t>
            </w:r>
          </w:p>
        </w:tc>
        <w:tc>
          <w:tcPr>
            <w:tcW w:w="107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BAE7F8" w14:textId="77777777" w:rsidR="00AB0872" w:rsidRDefault="00000000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 szt</w:t>
            </w:r>
          </w:p>
        </w:tc>
        <w:tc>
          <w:tcPr>
            <w:tcW w:w="92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661CE69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3890A0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1114FB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6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5EA645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1D6AAD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923EDF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B0872" w14:paraId="6CD90F7F" w14:textId="77777777">
        <w:tblPrEx>
          <w:tblCellMar>
            <w:top w:w="0" w:type="dxa"/>
            <w:bottom w:w="0" w:type="dxa"/>
          </w:tblCellMar>
        </w:tblPrEx>
        <w:tc>
          <w:tcPr>
            <w:tcW w:w="34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A15F62" w14:textId="77777777" w:rsidR="00AB0872" w:rsidRDefault="00000000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60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D51C7A" w14:textId="77777777" w:rsidR="00AB0872" w:rsidRDefault="00000000">
            <w:pPr>
              <w:pStyle w:val="TableContents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OPASKA PODTRZYMUJĄCA- 4X10 CM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B2410D" w14:textId="77777777" w:rsidR="00AB0872" w:rsidRDefault="00000000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10 szt / m-c</w:t>
            </w:r>
          </w:p>
        </w:tc>
        <w:tc>
          <w:tcPr>
            <w:tcW w:w="107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764333" w14:textId="77777777" w:rsidR="00AB0872" w:rsidRDefault="00000000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120 szt</w:t>
            </w:r>
          </w:p>
        </w:tc>
        <w:tc>
          <w:tcPr>
            <w:tcW w:w="107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FCCD33" w14:textId="77777777" w:rsidR="00AB0872" w:rsidRDefault="00000000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 szt</w:t>
            </w:r>
          </w:p>
        </w:tc>
        <w:tc>
          <w:tcPr>
            <w:tcW w:w="92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58F6EA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056399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CAB056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6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DB9F38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78083A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E06D96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B0872" w14:paraId="37DD29F4" w14:textId="77777777">
        <w:tblPrEx>
          <w:tblCellMar>
            <w:top w:w="0" w:type="dxa"/>
            <w:bottom w:w="0" w:type="dxa"/>
          </w:tblCellMar>
        </w:tblPrEx>
        <w:tc>
          <w:tcPr>
            <w:tcW w:w="34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346CA7" w14:textId="77777777" w:rsidR="00AB0872" w:rsidRDefault="00000000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260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3923B4" w14:textId="77777777" w:rsidR="00AB0872" w:rsidRDefault="00000000">
            <w:pPr>
              <w:pStyle w:val="TableContents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OPASKA ELASTYCZNY 10cm/5m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1B6C7B" w14:textId="77777777" w:rsidR="00AB0872" w:rsidRDefault="00000000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5 szt / m-c</w:t>
            </w:r>
          </w:p>
        </w:tc>
        <w:tc>
          <w:tcPr>
            <w:tcW w:w="107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1D9E72" w14:textId="77777777" w:rsidR="00AB0872" w:rsidRDefault="00000000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60szt</w:t>
            </w:r>
          </w:p>
        </w:tc>
        <w:tc>
          <w:tcPr>
            <w:tcW w:w="107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546D9B" w14:textId="77777777" w:rsidR="00AB0872" w:rsidRDefault="00000000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 szt</w:t>
            </w:r>
          </w:p>
        </w:tc>
        <w:tc>
          <w:tcPr>
            <w:tcW w:w="92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FDA642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DFE85F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E27FC4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6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4C7AC4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0E6EA5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B787AF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B0872" w14:paraId="3BF1EB8A" w14:textId="77777777">
        <w:tblPrEx>
          <w:tblCellMar>
            <w:top w:w="0" w:type="dxa"/>
            <w:bottom w:w="0" w:type="dxa"/>
          </w:tblCellMar>
        </w:tblPrEx>
        <w:tc>
          <w:tcPr>
            <w:tcW w:w="34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9F4644" w14:textId="77777777" w:rsidR="00AB0872" w:rsidRDefault="00000000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260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576344" w14:textId="77777777" w:rsidR="00AB0872" w:rsidRDefault="00000000">
            <w:pPr>
              <w:pStyle w:val="TableContents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ŻEL DO USG 250 ml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87E2E6" w14:textId="77777777" w:rsidR="00AB0872" w:rsidRDefault="00000000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10 szt/m-c</w:t>
            </w:r>
          </w:p>
        </w:tc>
        <w:tc>
          <w:tcPr>
            <w:tcW w:w="107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185810" w14:textId="77777777" w:rsidR="00AB0872" w:rsidRDefault="00000000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120 szt</w:t>
            </w:r>
          </w:p>
        </w:tc>
        <w:tc>
          <w:tcPr>
            <w:tcW w:w="107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F734BB" w14:textId="77777777" w:rsidR="00AB0872" w:rsidRDefault="00000000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 szt</w:t>
            </w:r>
          </w:p>
        </w:tc>
        <w:tc>
          <w:tcPr>
            <w:tcW w:w="92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AEB863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E46843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8091F5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6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6C1FA7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070444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3B59D3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B0872" w14:paraId="3BDCC0AE" w14:textId="77777777">
        <w:tblPrEx>
          <w:tblCellMar>
            <w:top w:w="0" w:type="dxa"/>
            <w:bottom w:w="0" w:type="dxa"/>
          </w:tblCellMar>
        </w:tblPrEx>
        <w:tc>
          <w:tcPr>
            <w:tcW w:w="34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E5D896" w14:textId="77777777" w:rsidR="00AB0872" w:rsidRDefault="00000000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260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B2C8F5" w14:textId="77777777" w:rsidR="00AB0872" w:rsidRDefault="00000000">
            <w:pPr>
              <w:pStyle w:val="TableContents"/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ŻEL DO USG- NEXODIS - 500 ml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D4505E" w14:textId="77777777" w:rsidR="00AB0872" w:rsidRDefault="00000000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20 szt/ m-c</w:t>
            </w:r>
          </w:p>
        </w:tc>
        <w:tc>
          <w:tcPr>
            <w:tcW w:w="107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1C1F9B" w14:textId="77777777" w:rsidR="00AB0872" w:rsidRDefault="00000000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240 szt</w:t>
            </w:r>
          </w:p>
        </w:tc>
        <w:tc>
          <w:tcPr>
            <w:tcW w:w="107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F56803" w14:textId="77777777" w:rsidR="00AB0872" w:rsidRDefault="00000000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 szt</w:t>
            </w:r>
          </w:p>
        </w:tc>
        <w:tc>
          <w:tcPr>
            <w:tcW w:w="92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A3E160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0A191C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72286F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6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85D4F5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47A267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2E3CBB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B0872" w14:paraId="293DDA68" w14:textId="77777777">
        <w:tblPrEx>
          <w:tblCellMar>
            <w:top w:w="0" w:type="dxa"/>
            <w:bottom w:w="0" w:type="dxa"/>
          </w:tblCellMar>
        </w:tblPrEx>
        <w:tc>
          <w:tcPr>
            <w:tcW w:w="34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D89886" w14:textId="77777777" w:rsidR="00AB0872" w:rsidRDefault="00000000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260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66000D4" w14:textId="77777777" w:rsidR="00AB0872" w:rsidRDefault="00000000">
            <w:pPr>
              <w:pStyle w:val="TableContents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ŻEL do cewnikowania KONIX Lido C ampułko-strzykawka11 ml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0CAF0A" w14:textId="77777777" w:rsidR="00AB0872" w:rsidRDefault="00000000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8 szt/ m-c</w:t>
            </w:r>
          </w:p>
        </w:tc>
        <w:tc>
          <w:tcPr>
            <w:tcW w:w="107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A3ED5E" w14:textId="77777777" w:rsidR="00AB0872" w:rsidRDefault="00000000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96 szt</w:t>
            </w:r>
          </w:p>
        </w:tc>
        <w:tc>
          <w:tcPr>
            <w:tcW w:w="107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D62E14" w14:textId="77777777" w:rsidR="00AB0872" w:rsidRDefault="00000000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50 szt</w:t>
            </w:r>
          </w:p>
        </w:tc>
        <w:tc>
          <w:tcPr>
            <w:tcW w:w="92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B283B7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73E423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03F8B1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6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68804F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0F20A8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648B39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B0872" w14:paraId="3965A0BC" w14:textId="77777777">
        <w:tblPrEx>
          <w:tblCellMar>
            <w:top w:w="0" w:type="dxa"/>
            <w:bottom w:w="0" w:type="dxa"/>
          </w:tblCellMar>
        </w:tblPrEx>
        <w:tc>
          <w:tcPr>
            <w:tcW w:w="34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F0934F" w14:textId="77777777" w:rsidR="00AB0872" w:rsidRDefault="00000000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260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501B22" w14:textId="77777777" w:rsidR="00AB0872" w:rsidRDefault="00000000">
            <w:pPr>
              <w:pStyle w:val="TableContents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KOMPRESY STERYLNE 7,5 x7.5 x3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2DD49A" w14:textId="77777777" w:rsidR="00AB0872" w:rsidRDefault="00000000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 op/ m-c</w:t>
            </w:r>
          </w:p>
        </w:tc>
        <w:tc>
          <w:tcPr>
            <w:tcW w:w="107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41C4FA" w14:textId="77777777" w:rsidR="00AB0872" w:rsidRDefault="00000000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24 op</w:t>
            </w:r>
          </w:p>
        </w:tc>
        <w:tc>
          <w:tcPr>
            <w:tcW w:w="107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2E8B08" w14:textId="77777777" w:rsidR="00AB0872" w:rsidRDefault="00000000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50 szt</w:t>
            </w:r>
          </w:p>
        </w:tc>
        <w:tc>
          <w:tcPr>
            <w:tcW w:w="92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986E14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C3A346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5B7C24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6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B61E0A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AB1883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D819E0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B0872" w14:paraId="114B09C1" w14:textId="77777777">
        <w:tblPrEx>
          <w:tblCellMar>
            <w:top w:w="0" w:type="dxa"/>
            <w:bottom w:w="0" w:type="dxa"/>
          </w:tblCellMar>
        </w:tblPrEx>
        <w:tc>
          <w:tcPr>
            <w:tcW w:w="34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D4179A" w14:textId="77777777" w:rsidR="00AB0872" w:rsidRDefault="00000000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260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9A377B" w14:textId="77777777" w:rsidR="00AB0872" w:rsidRDefault="00000000">
            <w:pPr>
              <w:pStyle w:val="TableContents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KOMPRESY STERYLNE 5x5x3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4F1692" w14:textId="77777777" w:rsidR="00AB0872" w:rsidRDefault="00000000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2op/ m-c</w:t>
            </w:r>
          </w:p>
        </w:tc>
        <w:tc>
          <w:tcPr>
            <w:tcW w:w="107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218AF2" w14:textId="77777777" w:rsidR="00AB0872" w:rsidRDefault="00000000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24  op</w:t>
            </w:r>
          </w:p>
        </w:tc>
        <w:tc>
          <w:tcPr>
            <w:tcW w:w="107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DC50AF" w14:textId="77777777" w:rsidR="00AB0872" w:rsidRDefault="00000000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100 szt</w:t>
            </w:r>
          </w:p>
        </w:tc>
        <w:tc>
          <w:tcPr>
            <w:tcW w:w="92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10438F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FC93B4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BB1031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6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6923A8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89C79C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BB94E0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B0872" w14:paraId="7A8B6871" w14:textId="77777777">
        <w:tblPrEx>
          <w:tblCellMar>
            <w:top w:w="0" w:type="dxa"/>
            <w:bottom w:w="0" w:type="dxa"/>
          </w:tblCellMar>
        </w:tblPrEx>
        <w:tc>
          <w:tcPr>
            <w:tcW w:w="34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C1E352" w14:textId="77777777" w:rsidR="00AB0872" w:rsidRDefault="00000000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260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3A68BA" w14:textId="77777777" w:rsidR="00AB0872" w:rsidRDefault="00000000">
            <w:pPr>
              <w:pStyle w:val="TableContents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KOMPRESY STERYLNE 10x10x3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6D07A4A" w14:textId="77777777" w:rsidR="00AB0872" w:rsidRDefault="00000000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1op/m-c</w:t>
            </w:r>
          </w:p>
        </w:tc>
        <w:tc>
          <w:tcPr>
            <w:tcW w:w="107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F0571A" w14:textId="77777777" w:rsidR="00AB0872" w:rsidRDefault="00000000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12 op</w:t>
            </w:r>
          </w:p>
        </w:tc>
        <w:tc>
          <w:tcPr>
            <w:tcW w:w="107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4A61C7" w14:textId="77777777" w:rsidR="00AB0872" w:rsidRDefault="00000000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50 szt</w:t>
            </w:r>
          </w:p>
        </w:tc>
        <w:tc>
          <w:tcPr>
            <w:tcW w:w="92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95E742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D5B242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245B4E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6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CF8431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40F493B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7938F9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B0872" w14:paraId="4A039D6D" w14:textId="77777777">
        <w:tblPrEx>
          <w:tblCellMar>
            <w:top w:w="0" w:type="dxa"/>
            <w:bottom w:w="0" w:type="dxa"/>
          </w:tblCellMar>
        </w:tblPrEx>
        <w:tc>
          <w:tcPr>
            <w:tcW w:w="34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32BBE6" w14:textId="77777777" w:rsidR="00AB0872" w:rsidRDefault="00000000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260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5F4258" w14:textId="77777777" w:rsidR="00AB0872" w:rsidRDefault="00000000">
            <w:pPr>
              <w:pStyle w:val="TableContents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KOMPRESY  NIESTERYLNE 5x5x100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80F100" w14:textId="77777777" w:rsidR="00AB0872" w:rsidRDefault="00000000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10 op/m - c</w:t>
            </w:r>
          </w:p>
        </w:tc>
        <w:tc>
          <w:tcPr>
            <w:tcW w:w="107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AA6E55" w14:textId="77777777" w:rsidR="00AB0872" w:rsidRDefault="00000000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120 op</w:t>
            </w:r>
          </w:p>
        </w:tc>
        <w:tc>
          <w:tcPr>
            <w:tcW w:w="107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578AD9" w14:textId="77777777" w:rsidR="00AB0872" w:rsidRDefault="00000000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100 szt</w:t>
            </w:r>
          </w:p>
        </w:tc>
        <w:tc>
          <w:tcPr>
            <w:tcW w:w="92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7663BF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DD8A13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06E620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6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B730B2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D3D2B1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46825B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B0872" w14:paraId="40A17142" w14:textId="77777777">
        <w:tblPrEx>
          <w:tblCellMar>
            <w:top w:w="0" w:type="dxa"/>
            <w:bottom w:w="0" w:type="dxa"/>
          </w:tblCellMar>
        </w:tblPrEx>
        <w:tc>
          <w:tcPr>
            <w:tcW w:w="34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BB2A34" w14:textId="77777777" w:rsidR="00AB0872" w:rsidRDefault="00000000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11</w:t>
            </w:r>
          </w:p>
        </w:tc>
        <w:tc>
          <w:tcPr>
            <w:tcW w:w="260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4ECAEF" w14:textId="77777777" w:rsidR="00AB0872" w:rsidRDefault="00000000">
            <w:pPr>
              <w:pStyle w:val="TableContents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KOMPRESY  NIESTERYLNE 7.5x7.5x100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CBF597" w14:textId="77777777" w:rsidR="00AB0872" w:rsidRDefault="00000000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10 op/ m-c</w:t>
            </w:r>
          </w:p>
        </w:tc>
        <w:tc>
          <w:tcPr>
            <w:tcW w:w="107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994F44" w14:textId="77777777" w:rsidR="00AB0872" w:rsidRDefault="00000000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120 op</w:t>
            </w:r>
          </w:p>
        </w:tc>
        <w:tc>
          <w:tcPr>
            <w:tcW w:w="107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829A07" w14:textId="77777777" w:rsidR="00AB0872" w:rsidRDefault="00000000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100 szt</w:t>
            </w:r>
          </w:p>
        </w:tc>
        <w:tc>
          <w:tcPr>
            <w:tcW w:w="92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5BCC79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BFEDD6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140734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6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653546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B9A109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63B19C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B0872" w14:paraId="631C0A8A" w14:textId="77777777">
        <w:tblPrEx>
          <w:tblCellMar>
            <w:top w:w="0" w:type="dxa"/>
            <w:bottom w:w="0" w:type="dxa"/>
          </w:tblCellMar>
        </w:tblPrEx>
        <w:tc>
          <w:tcPr>
            <w:tcW w:w="34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82C4AD" w14:textId="77777777" w:rsidR="00AB0872" w:rsidRDefault="00000000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12</w:t>
            </w:r>
          </w:p>
        </w:tc>
        <w:tc>
          <w:tcPr>
            <w:tcW w:w="260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BFD035" w14:textId="77777777" w:rsidR="00AB0872" w:rsidRDefault="00000000">
            <w:pPr>
              <w:pStyle w:val="TableContents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KOMPRESY 5x5x20-(STERILKOM)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A32CF0" w14:textId="77777777" w:rsidR="00AB0872" w:rsidRDefault="00000000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 op/ m-c</w:t>
            </w:r>
          </w:p>
        </w:tc>
        <w:tc>
          <w:tcPr>
            <w:tcW w:w="107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FFC90F" w14:textId="77777777" w:rsidR="00AB0872" w:rsidRDefault="00000000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12 op</w:t>
            </w:r>
          </w:p>
        </w:tc>
        <w:tc>
          <w:tcPr>
            <w:tcW w:w="107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D0FE12" w14:textId="77777777" w:rsidR="00AB0872" w:rsidRDefault="00000000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20 szt</w:t>
            </w:r>
          </w:p>
        </w:tc>
        <w:tc>
          <w:tcPr>
            <w:tcW w:w="92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AFC62A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5219FE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BBEBDC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6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540E72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BAF5BE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725B0E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B0872" w14:paraId="7E951CE8" w14:textId="77777777">
        <w:tblPrEx>
          <w:tblCellMar>
            <w:top w:w="0" w:type="dxa"/>
            <w:bottom w:w="0" w:type="dxa"/>
          </w:tblCellMar>
        </w:tblPrEx>
        <w:tc>
          <w:tcPr>
            <w:tcW w:w="34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CD43E6" w14:textId="77777777" w:rsidR="00AB0872" w:rsidRDefault="00000000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13</w:t>
            </w:r>
          </w:p>
        </w:tc>
        <w:tc>
          <w:tcPr>
            <w:tcW w:w="260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B29A61" w14:textId="77777777" w:rsidR="00AB0872" w:rsidRDefault="00000000">
            <w:pPr>
              <w:pStyle w:val="TableContents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PODKŁAD podfoliowany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D9748C" w14:textId="77777777" w:rsidR="00AB0872" w:rsidRDefault="00000000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2szt/ m-c</w:t>
            </w:r>
          </w:p>
        </w:tc>
        <w:tc>
          <w:tcPr>
            <w:tcW w:w="107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58FBB2" w14:textId="77777777" w:rsidR="00AB0872" w:rsidRDefault="00000000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 op</w:t>
            </w:r>
          </w:p>
        </w:tc>
        <w:tc>
          <w:tcPr>
            <w:tcW w:w="107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BCB787" w14:textId="77777777" w:rsidR="00AB0872" w:rsidRDefault="00000000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12 szt</w:t>
            </w:r>
          </w:p>
        </w:tc>
        <w:tc>
          <w:tcPr>
            <w:tcW w:w="92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D9840B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AB7735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090498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6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4021AFA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D1C7E8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EED603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B0872" w14:paraId="33111CFC" w14:textId="77777777">
        <w:tblPrEx>
          <w:tblCellMar>
            <w:top w:w="0" w:type="dxa"/>
            <w:bottom w:w="0" w:type="dxa"/>
          </w:tblCellMar>
        </w:tblPrEx>
        <w:tc>
          <w:tcPr>
            <w:tcW w:w="34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82FF2C" w14:textId="77777777" w:rsidR="00AB0872" w:rsidRDefault="00000000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14</w:t>
            </w:r>
          </w:p>
        </w:tc>
        <w:tc>
          <w:tcPr>
            <w:tcW w:w="260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83FD71" w14:textId="77777777" w:rsidR="00AB0872" w:rsidRDefault="00000000">
            <w:pPr>
              <w:pStyle w:val="TableContents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GAZA JAŁOWA -1 M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9EDCAC" w14:textId="77777777" w:rsidR="00AB0872" w:rsidRDefault="00000000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3 szt/ m-c</w:t>
            </w:r>
          </w:p>
        </w:tc>
        <w:tc>
          <w:tcPr>
            <w:tcW w:w="107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849FCE" w14:textId="77777777" w:rsidR="00AB0872" w:rsidRDefault="00000000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36 szt</w:t>
            </w:r>
          </w:p>
        </w:tc>
        <w:tc>
          <w:tcPr>
            <w:tcW w:w="107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F37C46" w14:textId="77777777" w:rsidR="00AB0872" w:rsidRDefault="00000000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 szt</w:t>
            </w:r>
          </w:p>
        </w:tc>
        <w:tc>
          <w:tcPr>
            <w:tcW w:w="92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F36C7D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95AFD4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7874F9B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6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059CE3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60976B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9DAD60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B0872" w14:paraId="34039791" w14:textId="77777777">
        <w:tblPrEx>
          <w:tblCellMar>
            <w:top w:w="0" w:type="dxa"/>
            <w:bottom w:w="0" w:type="dxa"/>
          </w:tblCellMar>
        </w:tblPrEx>
        <w:tc>
          <w:tcPr>
            <w:tcW w:w="34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91B29C" w14:textId="77777777" w:rsidR="00AB0872" w:rsidRDefault="00000000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15</w:t>
            </w:r>
          </w:p>
        </w:tc>
        <w:tc>
          <w:tcPr>
            <w:tcW w:w="260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7DD3F4" w14:textId="77777777" w:rsidR="00AB0872" w:rsidRDefault="00000000">
            <w:pPr>
              <w:pStyle w:val="TableContents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GAZA JAŁOWA- 0,5 M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3903D7" w14:textId="77777777" w:rsidR="00AB0872" w:rsidRDefault="00000000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 szt/ m-c</w:t>
            </w:r>
          </w:p>
        </w:tc>
        <w:tc>
          <w:tcPr>
            <w:tcW w:w="107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5544E4" w14:textId="77777777" w:rsidR="00AB0872" w:rsidRDefault="00000000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24 szt</w:t>
            </w:r>
          </w:p>
        </w:tc>
        <w:tc>
          <w:tcPr>
            <w:tcW w:w="107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40CD59" w14:textId="77777777" w:rsidR="00AB0872" w:rsidRDefault="00000000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 szt</w:t>
            </w:r>
          </w:p>
        </w:tc>
        <w:tc>
          <w:tcPr>
            <w:tcW w:w="92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12A62C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B7DD3D4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3450CB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6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0C616C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0258BC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12D85E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B0872" w14:paraId="08C552D0" w14:textId="77777777">
        <w:tblPrEx>
          <w:tblCellMar>
            <w:top w:w="0" w:type="dxa"/>
            <w:bottom w:w="0" w:type="dxa"/>
          </w:tblCellMar>
        </w:tblPrEx>
        <w:tc>
          <w:tcPr>
            <w:tcW w:w="34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DA749D" w14:textId="77777777" w:rsidR="00AB0872" w:rsidRDefault="00000000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16</w:t>
            </w:r>
          </w:p>
        </w:tc>
        <w:tc>
          <w:tcPr>
            <w:tcW w:w="260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B863D5" w14:textId="77777777" w:rsidR="00AB0872" w:rsidRDefault="00000000">
            <w:pPr>
              <w:pStyle w:val="TableContents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PLASTER PRESTOVIS/PRESTOPOR</w:t>
            </w:r>
          </w:p>
          <w:p w14:paraId="1FDAB015" w14:textId="77777777" w:rsidR="00AB0872" w:rsidRDefault="00000000">
            <w:pPr>
              <w:pStyle w:val="TableContents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1m x 6 cm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A1D6F8" w14:textId="77777777" w:rsidR="00AB0872" w:rsidRDefault="00000000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 op/ m-c</w:t>
            </w:r>
          </w:p>
        </w:tc>
        <w:tc>
          <w:tcPr>
            <w:tcW w:w="107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C0AA8F" w14:textId="77777777" w:rsidR="00AB0872" w:rsidRDefault="00000000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12 op</w:t>
            </w:r>
          </w:p>
        </w:tc>
        <w:tc>
          <w:tcPr>
            <w:tcW w:w="107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5BE7DA" w14:textId="77777777" w:rsidR="00AB0872" w:rsidRDefault="00000000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1szt</w:t>
            </w:r>
          </w:p>
        </w:tc>
        <w:tc>
          <w:tcPr>
            <w:tcW w:w="92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DA36A3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6EFE01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1350B2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6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0B7876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18F865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FE1701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B0872" w14:paraId="433E7DCC" w14:textId="77777777">
        <w:tblPrEx>
          <w:tblCellMar>
            <w:top w:w="0" w:type="dxa"/>
            <w:bottom w:w="0" w:type="dxa"/>
          </w:tblCellMar>
        </w:tblPrEx>
        <w:tc>
          <w:tcPr>
            <w:tcW w:w="34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06BA0D" w14:textId="77777777" w:rsidR="00AB0872" w:rsidRDefault="00000000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17</w:t>
            </w:r>
          </w:p>
        </w:tc>
        <w:tc>
          <w:tcPr>
            <w:tcW w:w="260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1C38F3" w14:textId="77777777" w:rsidR="00AB0872" w:rsidRDefault="00000000">
            <w:pPr>
              <w:pStyle w:val="TableContents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PLASTER POINIEKCYJNY 5 x 4 cm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C18CE8" w14:textId="77777777" w:rsidR="00AB0872" w:rsidRDefault="00000000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5 op/ m-c</w:t>
            </w:r>
          </w:p>
        </w:tc>
        <w:tc>
          <w:tcPr>
            <w:tcW w:w="107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4776D3" w14:textId="77777777" w:rsidR="00AB0872" w:rsidRDefault="00000000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60 op</w:t>
            </w:r>
          </w:p>
        </w:tc>
        <w:tc>
          <w:tcPr>
            <w:tcW w:w="107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A64E9F" w14:textId="77777777" w:rsidR="00AB0872" w:rsidRDefault="00000000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 szt</w:t>
            </w:r>
          </w:p>
        </w:tc>
        <w:tc>
          <w:tcPr>
            <w:tcW w:w="92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231F06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06A0D5D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8F56A4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6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FBB1B6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DD6EAD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EBE1B4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B0872" w14:paraId="0DF86A14" w14:textId="77777777">
        <w:tblPrEx>
          <w:tblCellMar>
            <w:top w:w="0" w:type="dxa"/>
            <w:bottom w:w="0" w:type="dxa"/>
          </w:tblCellMar>
        </w:tblPrEx>
        <w:tc>
          <w:tcPr>
            <w:tcW w:w="34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6CD8EB" w14:textId="77777777" w:rsidR="00AB0872" w:rsidRDefault="00000000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18</w:t>
            </w:r>
          </w:p>
        </w:tc>
        <w:tc>
          <w:tcPr>
            <w:tcW w:w="260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CA9919" w14:textId="77777777" w:rsidR="00AB0872" w:rsidRDefault="00000000">
            <w:pPr>
              <w:pStyle w:val="TableContents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PRZYLEPIEC WŁÓKNINOWY SOFTMED</w:t>
            </w:r>
          </w:p>
          <w:p w14:paraId="006012E0" w14:textId="77777777" w:rsidR="00AB0872" w:rsidRDefault="00000000">
            <w:pPr>
              <w:pStyle w:val="TableContents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2.5 x 9.1m x 12 szt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C0D719" w14:textId="77777777" w:rsidR="00AB0872" w:rsidRDefault="00000000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 op/ m-c</w:t>
            </w:r>
          </w:p>
        </w:tc>
        <w:tc>
          <w:tcPr>
            <w:tcW w:w="107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0884A6" w14:textId="77777777" w:rsidR="00AB0872" w:rsidRDefault="00000000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12 op</w:t>
            </w:r>
          </w:p>
        </w:tc>
        <w:tc>
          <w:tcPr>
            <w:tcW w:w="107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D57662" w14:textId="77777777" w:rsidR="00AB0872" w:rsidRDefault="00000000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12 szt</w:t>
            </w:r>
          </w:p>
        </w:tc>
        <w:tc>
          <w:tcPr>
            <w:tcW w:w="92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2B74DC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2ECB95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44B453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6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C69989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FCFE41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B2C33A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B0872" w14:paraId="2BBAA484" w14:textId="77777777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34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0A4B39" w14:textId="77777777" w:rsidR="00AB0872" w:rsidRDefault="00000000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19</w:t>
            </w:r>
          </w:p>
        </w:tc>
        <w:tc>
          <w:tcPr>
            <w:tcW w:w="260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F487E6" w14:textId="77777777" w:rsidR="00AB0872" w:rsidRDefault="00000000">
            <w:pPr>
              <w:pStyle w:val="TableContents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PLASTER MICROPORRE- 5m x 2,5 cm</w:t>
            </w:r>
          </w:p>
          <w:p w14:paraId="2F0E5341" w14:textId="77777777" w:rsidR="00AB0872" w:rsidRDefault="00AB0872">
            <w:pPr>
              <w:pStyle w:val="TableContents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9CB024" w14:textId="77777777" w:rsidR="00AB0872" w:rsidRDefault="00000000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 op na 2 m-ce</w:t>
            </w:r>
          </w:p>
        </w:tc>
        <w:tc>
          <w:tcPr>
            <w:tcW w:w="107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1E3284" w14:textId="77777777" w:rsidR="00AB0872" w:rsidRDefault="00000000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6 op</w:t>
            </w:r>
          </w:p>
        </w:tc>
        <w:tc>
          <w:tcPr>
            <w:tcW w:w="107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84B8D6" w14:textId="77777777" w:rsidR="00AB0872" w:rsidRDefault="00000000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 szt</w:t>
            </w:r>
          </w:p>
        </w:tc>
        <w:tc>
          <w:tcPr>
            <w:tcW w:w="92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B3BD23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6BC7EC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E18B44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6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A88413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DF949B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54F7FE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B0872" w14:paraId="7DED4CA8" w14:textId="77777777">
        <w:tblPrEx>
          <w:tblCellMar>
            <w:top w:w="0" w:type="dxa"/>
            <w:bottom w:w="0" w:type="dxa"/>
          </w:tblCellMar>
        </w:tblPrEx>
        <w:tc>
          <w:tcPr>
            <w:tcW w:w="34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461C3E" w14:textId="77777777" w:rsidR="00AB0872" w:rsidRDefault="00000000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</w:t>
            </w:r>
          </w:p>
        </w:tc>
        <w:tc>
          <w:tcPr>
            <w:tcW w:w="260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B64A85" w14:textId="77777777" w:rsidR="00AB0872" w:rsidRDefault="00000000">
            <w:pPr>
              <w:pStyle w:val="TableContents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Paski do zamykania ran  </w:t>
            </w:r>
          </w:p>
          <w:p w14:paraId="5A559B8B" w14:textId="77777777" w:rsidR="00AB0872" w:rsidRDefault="00000000">
            <w:pPr>
              <w:pStyle w:val="TableContents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STERI -STRIP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3D0B6D" w14:textId="77777777" w:rsidR="00AB0872" w:rsidRDefault="00000000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1op- na 2 m-ce</w:t>
            </w:r>
          </w:p>
        </w:tc>
        <w:tc>
          <w:tcPr>
            <w:tcW w:w="107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EC059A" w14:textId="77777777" w:rsidR="00AB0872" w:rsidRDefault="00000000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6 o</w:t>
            </w:r>
          </w:p>
        </w:tc>
        <w:tc>
          <w:tcPr>
            <w:tcW w:w="107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9FB6D8" w14:textId="77777777" w:rsidR="00AB0872" w:rsidRDefault="00000000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8 szt</w:t>
            </w:r>
          </w:p>
        </w:tc>
        <w:tc>
          <w:tcPr>
            <w:tcW w:w="92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4364466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0EAE548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6AC809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6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88C2B0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6A17D00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456981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B0872" w14:paraId="108378B7" w14:textId="77777777">
        <w:tblPrEx>
          <w:tblCellMar>
            <w:top w:w="0" w:type="dxa"/>
            <w:bottom w:w="0" w:type="dxa"/>
          </w:tblCellMar>
        </w:tblPrEx>
        <w:tc>
          <w:tcPr>
            <w:tcW w:w="34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A2BE39" w14:textId="77777777" w:rsidR="00AB0872" w:rsidRDefault="00000000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21</w:t>
            </w:r>
          </w:p>
        </w:tc>
        <w:tc>
          <w:tcPr>
            <w:tcW w:w="260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68477A" w14:textId="77777777" w:rsidR="00AB0872" w:rsidRDefault="00000000">
            <w:pPr>
              <w:pStyle w:val="TableContents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GAZIKI ALKOHOLOWE (LECO)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8B0B0E" w14:textId="77777777" w:rsidR="00AB0872" w:rsidRDefault="00000000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10 op/ m-c</w:t>
            </w:r>
          </w:p>
        </w:tc>
        <w:tc>
          <w:tcPr>
            <w:tcW w:w="107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33FBF8" w14:textId="77777777" w:rsidR="00AB0872" w:rsidRDefault="00000000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120 op</w:t>
            </w:r>
          </w:p>
        </w:tc>
        <w:tc>
          <w:tcPr>
            <w:tcW w:w="107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561184" w14:textId="77777777" w:rsidR="00AB0872" w:rsidRDefault="00000000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100 szt</w:t>
            </w:r>
          </w:p>
        </w:tc>
        <w:tc>
          <w:tcPr>
            <w:tcW w:w="92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EAC62E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C1824A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B037D5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6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45AD665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DFCFBD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31407B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B0872" w14:paraId="708F5527" w14:textId="77777777">
        <w:tblPrEx>
          <w:tblCellMar>
            <w:top w:w="0" w:type="dxa"/>
            <w:bottom w:w="0" w:type="dxa"/>
          </w:tblCellMar>
        </w:tblPrEx>
        <w:tc>
          <w:tcPr>
            <w:tcW w:w="34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BAC9A4" w14:textId="77777777" w:rsidR="00AB0872" w:rsidRDefault="00000000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22</w:t>
            </w:r>
          </w:p>
        </w:tc>
        <w:tc>
          <w:tcPr>
            <w:tcW w:w="260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D66527" w14:textId="77777777" w:rsidR="00AB0872" w:rsidRDefault="00000000">
            <w:pPr>
              <w:pStyle w:val="TableContents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ALTACET ŻEL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F37B70" w14:textId="77777777" w:rsidR="00AB0872" w:rsidRDefault="00000000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 / m-c</w:t>
            </w:r>
          </w:p>
        </w:tc>
        <w:tc>
          <w:tcPr>
            <w:tcW w:w="107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D32B4F" w14:textId="77777777" w:rsidR="00AB0872" w:rsidRDefault="00000000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12 szt</w:t>
            </w:r>
          </w:p>
        </w:tc>
        <w:tc>
          <w:tcPr>
            <w:tcW w:w="107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4317BAC" w14:textId="77777777" w:rsidR="00AB0872" w:rsidRDefault="00000000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 szt</w:t>
            </w:r>
          </w:p>
        </w:tc>
        <w:tc>
          <w:tcPr>
            <w:tcW w:w="92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625DB5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B1DBFF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51870D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6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B6C728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02FD4E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BC86E2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B0872" w14:paraId="22BA7717" w14:textId="77777777">
        <w:tblPrEx>
          <w:tblCellMar>
            <w:top w:w="0" w:type="dxa"/>
            <w:bottom w:w="0" w:type="dxa"/>
          </w:tblCellMar>
        </w:tblPrEx>
        <w:tc>
          <w:tcPr>
            <w:tcW w:w="34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C2BD31" w14:textId="77777777" w:rsidR="00AB0872" w:rsidRDefault="00000000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23</w:t>
            </w:r>
          </w:p>
        </w:tc>
        <w:tc>
          <w:tcPr>
            <w:tcW w:w="260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E0DCBD" w14:textId="77777777" w:rsidR="00AB0872" w:rsidRDefault="00000000">
            <w:pPr>
              <w:pStyle w:val="TableContents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VIENAPLAST- PLASTER POD VENFLONY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8113A0" w14:textId="77777777" w:rsidR="00AB0872" w:rsidRDefault="00000000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 op/ m-c</w:t>
            </w:r>
          </w:p>
        </w:tc>
        <w:tc>
          <w:tcPr>
            <w:tcW w:w="107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DAE095" w14:textId="77777777" w:rsidR="00AB0872" w:rsidRDefault="00000000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12 op</w:t>
            </w:r>
          </w:p>
        </w:tc>
        <w:tc>
          <w:tcPr>
            <w:tcW w:w="107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E6668F" w14:textId="77777777" w:rsidR="00AB0872" w:rsidRDefault="00000000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100 szt</w:t>
            </w:r>
          </w:p>
        </w:tc>
        <w:tc>
          <w:tcPr>
            <w:tcW w:w="92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F938CB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048A1B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32F6C9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6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327A14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820AE3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E87417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B0872" w14:paraId="67AC110A" w14:textId="77777777">
        <w:tblPrEx>
          <w:tblCellMar>
            <w:top w:w="0" w:type="dxa"/>
            <w:bottom w:w="0" w:type="dxa"/>
          </w:tblCellMar>
        </w:tblPrEx>
        <w:tc>
          <w:tcPr>
            <w:tcW w:w="34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7773F0" w14:textId="77777777" w:rsidR="00AB0872" w:rsidRDefault="00000000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24</w:t>
            </w:r>
          </w:p>
        </w:tc>
        <w:tc>
          <w:tcPr>
            <w:tcW w:w="260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A79C13" w14:textId="77777777" w:rsidR="00AB0872" w:rsidRDefault="00000000">
            <w:pPr>
              <w:pStyle w:val="TableContents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BENZYNA APTECZNA 1000 ml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1B4F3C" w14:textId="77777777" w:rsidR="00AB0872" w:rsidRDefault="00000000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 op/ na 4 m-ce</w:t>
            </w:r>
          </w:p>
        </w:tc>
        <w:tc>
          <w:tcPr>
            <w:tcW w:w="107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BB6B78" w14:textId="77777777" w:rsidR="00AB0872" w:rsidRDefault="00000000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3 op</w:t>
            </w:r>
          </w:p>
        </w:tc>
        <w:tc>
          <w:tcPr>
            <w:tcW w:w="107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1696AF" w14:textId="77777777" w:rsidR="00AB0872" w:rsidRDefault="00000000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 szt</w:t>
            </w:r>
          </w:p>
        </w:tc>
        <w:tc>
          <w:tcPr>
            <w:tcW w:w="92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9FAB56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7CF46F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4BA1945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6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6848D4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BEC1EA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21D9C5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B0872" w14:paraId="23AA282F" w14:textId="77777777">
        <w:tblPrEx>
          <w:tblCellMar>
            <w:top w:w="0" w:type="dxa"/>
            <w:bottom w:w="0" w:type="dxa"/>
          </w:tblCellMar>
        </w:tblPrEx>
        <w:tc>
          <w:tcPr>
            <w:tcW w:w="34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16887F" w14:textId="77777777" w:rsidR="00AB0872" w:rsidRDefault="00000000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</w:t>
            </w:r>
          </w:p>
        </w:tc>
        <w:tc>
          <w:tcPr>
            <w:tcW w:w="260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7F5524" w14:textId="77777777" w:rsidR="00AB0872" w:rsidRDefault="00000000">
            <w:pPr>
              <w:pStyle w:val="TableContents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OCTENISEPT – 50 ML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F21A38" w14:textId="77777777" w:rsidR="00AB0872" w:rsidRDefault="00000000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 szt/ m-c</w:t>
            </w:r>
          </w:p>
        </w:tc>
        <w:tc>
          <w:tcPr>
            <w:tcW w:w="107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E4D5E0" w14:textId="77777777" w:rsidR="00AB0872" w:rsidRDefault="00000000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12 szt</w:t>
            </w:r>
          </w:p>
        </w:tc>
        <w:tc>
          <w:tcPr>
            <w:tcW w:w="107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EDABB2" w14:textId="77777777" w:rsidR="00AB0872" w:rsidRDefault="00000000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 szt</w:t>
            </w:r>
          </w:p>
        </w:tc>
        <w:tc>
          <w:tcPr>
            <w:tcW w:w="92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E0A3C7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F7FA82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5238AC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6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550A75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7EFA9A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60C674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B0872" w14:paraId="00E40D29" w14:textId="77777777">
        <w:tblPrEx>
          <w:tblCellMar>
            <w:top w:w="0" w:type="dxa"/>
            <w:bottom w:w="0" w:type="dxa"/>
          </w:tblCellMar>
        </w:tblPrEx>
        <w:tc>
          <w:tcPr>
            <w:tcW w:w="34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D456F5" w14:textId="77777777" w:rsidR="00AB0872" w:rsidRDefault="00000000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26</w:t>
            </w:r>
          </w:p>
        </w:tc>
        <w:tc>
          <w:tcPr>
            <w:tcW w:w="260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18E492" w14:textId="77777777" w:rsidR="00AB0872" w:rsidRDefault="00000000">
            <w:pPr>
              <w:pStyle w:val="TableContents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OCTENISEPT – 250 ML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05A0A4" w14:textId="77777777" w:rsidR="00AB0872" w:rsidRDefault="00000000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 szt/ m-c</w:t>
            </w:r>
          </w:p>
        </w:tc>
        <w:tc>
          <w:tcPr>
            <w:tcW w:w="107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F060C2" w14:textId="77777777" w:rsidR="00AB0872" w:rsidRDefault="00000000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12 szt</w:t>
            </w:r>
          </w:p>
        </w:tc>
        <w:tc>
          <w:tcPr>
            <w:tcW w:w="107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BCE09F" w14:textId="77777777" w:rsidR="00AB0872" w:rsidRDefault="00000000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 szt</w:t>
            </w:r>
          </w:p>
        </w:tc>
        <w:tc>
          <w:tcPr>
            <w:tcW w:w="92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020E0D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E1DDD7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086822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6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8FB0E6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824B83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97A00F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B0872" w14:paraId="4AC44175" w14:textId="77777777">
        <w:tblPrEx>
          <w:tblCellMar>
            <w:top w:w="0" w:type="dxa"/>
            <w:bottom w:w="0" w:type="dxa"/>
          </w:tblCellMar>
        </w:tblPrEx>
        <w:tc>
          <w:tcPr>
            <w:tcW w:w="34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D989BA" w14:textId="77777777" w:rsidR="00AB0872" w:rsidRDefault="00000000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27</w:t>
            </w:r>
          </w:p>
        </w:tc>
        <w:tc>
          <w:tcPr>
            <w:tcW w:w="260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85885F" w14:textId="77777777" w:rsidR="00AB0872" w:rsidRDefault="00000000">
            <w:pPr>
              <w:pStyle w:val="TableContents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AHD- PŁYN DEZ. 250 ML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CDAE15" w14:textId="77777777" w:rsidR="00AB0872" w:rsidRDefault="00000000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 szt/ m-c</w:t>
            </w:r>
          </w:p>
        </w:tc>
        <w:tc>
          <w:tcPr>
            <w:tcW w:w="107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9C21FD" w14:textId="77777777" w:rsidR="00AB0872" w:rsidRDefault="00000000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12 szt</w:t>
            </w:r>
          </w:p>
        </w:tc>
        <w:tc>
          <w:tcPr>
            <w:tcW w:w="107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D0AFE4" w14:textId="77777777" w:rsidR="00AB0872" w:rsidRDefault="00000000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 szt</w:t>
            </w:r>
          </w:p>
        </w:tc>
        <w:tc>
          <w:tcPr>
            <w:tcW w:w="92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F89485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66923A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0481BB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6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F1A16D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CA98CE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54F83F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B0872" w14:paraId="4C6C1098" w14:textId="77777777">
        <w:tblPrEx>
          <w:tblCellMar>
            <w:top w:w="0" w:type="dxa"/>
            <w:bottom w:w="0" w:type="dxa"/>
          </w:tblCellMar>
        </w:tblPrEx>
        <w:tc>
          <w:tcPr>
            <w:tcW w:w="34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1004A9" w14:textId="77777777" w:rsidR="00AB0872" w:rsidRDefault="00000000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28</w:t>
            </w:r>
          </w:p>
        </w:tc>
        <w:tc>
          <w:tcPr>
            <w:tcW w:w="260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8FBB76" w14:textId="77777777" w:rsidR="00AB0872" w:rsidRDefault="00000000">
            <w:pPr>
              <w:pStyle w:val="TableContents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AHD- PŁYN DEZ.1000 ML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175F35" w14:textId="77777777" w:rsidR="00AB0872" w:rsidRDefault="00000000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 szt na 2 m-ce</w:t>
            </w:r>
          </w:p>
        </w:tc>
        <w:tc>
          <w:tcPr>
            <w:tcW w:w="107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AC36B7" w14:textId="77777777" w:rsidR="00AB0872" w:rsidRDefault="00000000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6 szt</w:t>
            </w:r>
          </w:p>
        </w:tc>
        <w:tc>
          <w:tcPr>
            <w:tcW w:w="107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0BBE8BE" w14:textId="77777777" w:rsidR="00AB0872" w:rsidRDefault="00000000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 szt</w:t>
            </w:r>
          </w:p>
        </w:tc>
        <w:tc>
          <w:tcPr>
            <w:tcW w:w="92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DC87D5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53C2CF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653D2A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6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E8566A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47F867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113D5E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B0872" w14:paraId="5966B2D9" w14:textId="77777777">
        <w:tblPrEx>
          <w:tblCellMar>
            <w:top w:w="0" w:type="dxa"/>
            <w:bottom w:w="0" w:type="dxa"/>
          </w:tblCellMar>
        </w:tblPrEx>
        <w:tc>
          <w:tcPr>
            <w:tcW w:w="34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C58210" w14:textId="77777777" w:rsidR="00AB0872" w:rsidRDefault="00000000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29</w:t>
            </w:r>
          </w:p>
        </w:tc>
        <w:tc>
          <w:tcPr>
            <w:tcW w:w="260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1BA0C3" w14:textId="77777777" w:rsidR="00AB0872" w:rsidRDefault="00000000">
            <w:pPr>
              <w:pStyle w:val="TableContents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WZIERNIK GINEKOLOGICZNY ROZMIAR  RÓŻNE ROZMIARY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F349D5" w14:textId="77777777" w:rsidR="00AB0872" w:rsidRDefault="00000000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150 szt/ m-c</w:t>
            </w:r>
          </w:p>
        </w:tc>
        <w:tc>
          <w:tcPr>
            <w:tcW w:w="107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6446EB" w14:textId="77777777" w:rsidR="00AB0872" w:rsidRDefault="00000000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1800 szt</w:t>
            </w:r>
          </w:p>
        </w:tc>
        <w:tc>
          <w:tcPr>
            <w:tcW w:w="107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019DB6" w14:textId="77777777" w:rsidR="00AB0872" w:rsidRDefault="00000000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100 szt</w:t>
            </w:r>
          </w:p>
        </w:tc>
        <w:tc>
          <w:tcPr>
            <w:tcW w:w="92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0BF7CE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2E6584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F93DF6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6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CAEB5F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B46FA7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2C5932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B0872" w14:paraId="6CAB9B3B" w14:textId="77777777">
        <w:tblPrEx>
          <w:tblCellMar>
            <w:top w:w="0" w:type="dxa"/>
            <w:bottom w:w="0" w:type="dxa"/>
          </w:tblCellMar>
        </w:tblPrEx>
        <w:tc>
          <w:tcPr>
            <w:tcW w:w="34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E80706" w14:textId="77777777" w:rsidR="00AB0872" w:rsidRDefault="00000000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30</w:t>
            </w:r>
          </w:p>
        </w:tc>
        <w:tc>
          <w:tcPr>
            <w:tcW w:w="260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624301" w14:textId="77777777" w:rsidR="00AB0872" w:rsidRDefault="00000000">
            <w:pPr>
              <w:pStyle w:val="TableContents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SZCZOTECZKA CYTOLOGICZNA STERYLNA A ( Typ - WACHLARZ)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FB13E53" w14:textId="77777777" w:rsidR="00AB0872" w:rsidRDefault="00000000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70 szt/m-c</w:t>
            </w:r>
          </w:p>
        </w:tc>
        <w:tc>
          <w:tcPr>
            <w:tcW w:w="107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B0E280" w14:textId="77777777" w:rsidR="00AB0872" w:rsidRDefault="00000000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840 szt</w:t>
            </w:r>
          </w:p>
        </w:tc>
        <w:tc>
          <w:tcPr>
            <w:tcW w:w="107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EE1500" w14:textId="77777777" w:rsidR="00AB0872" w:rsidRDefault="00000000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100 szt</w:t>
            </w:r>
          </w:p>
        </w:tc>
        <w:tc>
          <w:tcPr>
            <w:tcW w:w="92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A88C4C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21B1DA5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4D1B35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6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19990B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111E35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2C07740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B0872" w14:paraId="1890FC6B" w14:textId="77777777">
        <w:tblPrEx>
          <w:tblCellMar>
            <w:top w:w="0" w:type="dxa"/>
            <w:bottom w:w="0" w:type="dxa"/>
          </w:tblCellMar>
        </w:tblPrEx>
        <w:tc>
          <w:tcPr>
            <w:tcW w:w="34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6F1422" w14:textId="77777777" w:rsidR="00AB0872" w:rsidRDefault="00000000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31</w:t>
            </w:r>
          </w:p>
        </w:tc>
        <w:tc>
          <w:tcPr>
            <w:tcW w:w="260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640CD4" w14:textId="77777777" w:rsidR="00AB0872" w:rsidRDefault="00000000">
            <w:pPr>
              <w:pStyle w:val="TableContents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SZCZOTECZKA CYTOLOGICZNA  STERYLNA A (Typ - PROSTA)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4D0EDC" w14:textId="77777777" w:rsidR="00AB0872" w:rsidRDefault="00000000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70 szt/m-c</w:t>
            </w:r>
          </w:p>
        </w:tc>
        <w:tc>
          <w:tcPr>
            <w:tcW w:w="107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23FF2B3" w14:textId="77777777" w:rsidR="00AB0872" w:rsidRDefault="00000000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840 szt</w:t>
            </w:r>
          </w:p>
        </w:tc>
        <w:tc>
          <w:tcPr>
            <w:tcW w:w="107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4EA2A2" w14:textId="77777777" w:rsidR="00AB0872" w:rsidRDefault="00000000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100 szt</w:t>
            </w:r>
          </w:p>
        </w:tc>
        <w:tc>
          <w:tcPr>
            <w:tcW w:w="92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C1E005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BBD804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5ACDC5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6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94E0DF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83B0D8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23FC3F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B0872" w14:paraId="58DB19C7" w14:textId="77777777">
        <w:tblPrEx>
          <w:tblCellMar>
            <w:top w:w="0" w:type="dxa"/>
            <w:bottom w:w="0" w:type="dxa"/>
          </w:tblCellMar>
        </w:tblPrEx>
        <w:tc>
          <w:tcPr>
            <w:tcW w:w="34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304E58" w14:textId="77777777" w:rsidR="00AB0872" w:rsidRDefault="00000000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32</w:t>
            </w:r>
          </w:p>
        </w:tc>
        <w:tc>
          <w:tcPr>
            <w:tcW w:w="260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3A45A9" w14:textId="77777777" w:rsidR="00AB0872" w:rsidRDefault="00000000">
            <w:pPr>
              <w:pStyle w:val="TableContents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OSŁONKI NA GŁOWICE USG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8F2703" w14:textId="77777777" w:rsidR="00AB0872" w:rsidRDefault="00000000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100 szt/ m-c</w:t>
            </w:r>
          </w:p>
        </w:tc>
        <w:tc>
          <w:tcPr>
            <w:tcW w:w="107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D83D90" w14:textId="77777777" w:rsidR="00AB0872" w:rsidRDefault="00000000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1200 szt</w:t>
            </w:r>
          </w:p>
        </w:tc>
        <w:tc>
          <w:tcPr>
            <w:tcW w:w="107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BE7BE0" w14:textId="77777777" w:rsidR="00AB0872" w:rsidRDefault="00000000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144 szt</w:t>
            </w:r>
          </w:p>
        </w:tc>
        <w:tc>
          <w:tcPr>
            <w:tcW w:w="92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A333E9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0B7572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A55D5F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6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FBDFE0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C87077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8F41C5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B0872" w14:paraId="3BA6FDAD" w14:textId="77777777">
        <w:tblPrEx>
          <w:tblCellMar>
            <w:top w:w="0" w:type="dxa"/>
            <w:bottom w:w="0" w:type="dxa"/>
          </w:tblCellMar>
        </w:tblPrEx>
        <w:tc>
          <w:tcPr>
            <w:tcW w:w="34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78C0D5" w14:textId="77777777" w:rsidR="00AB0872" w:rsidRDefault="00000000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lastRenderedPageBreak/>
              <w:t>33</w:t>
            </w:r>
          </w:p>
        </w:tc>
        <w:tc>
          <w:tcPr>
            <w:tcW w:w="260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8A878A" w14:textId="77777777" w:rsidR="00AB0872" w:rsidRDefault="00000000">
            <w:pPr>
              <w:pStyle w:val="TableContents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CYTOFIX 150 ml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7EA303" w14:textId="77777777" w:rsidR="00AB0872" w:rsidRDefault="00000000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 szt/ m-c</w:t>
            </w:r>
          </w:p>
        </w:tc>
        <w:tc>
          <w:tcPr>
            <w:tcW w:w="107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405086" w14:textId="77777777" w:rsidR="00AB0872" w:rsidRDefault="00000000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12 szt</w:t>
            </w:r>
          </w:p>
        </w:tc>
        <w:tc>
          <w:tcPr>
            <w:tcW w:w="107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5E2BDA" w14:textId="77777777" w:rsidR="00AB0872" w:rsidRDefault="00000000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 szt</w:t>
            </w:r>
          </w:p>
        </w:tc>
        <w:tc>
          <w:tcPr>
            <w:tcW w:w="92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6C517BE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2CD428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D3A706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6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BB5644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E94B4E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FACD6A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B0872" w14:paraId="556F53DE" w14:textId="77777777">
        <w:tblPrEx>
          <w:tblCellMar>
            <w:top w:w="0" w:type="dxa"/>
            <w:bottom w:w="0" w:type="dxa"/>
          </w:tblCellMar>
        </w:tblPrEx>
        <w:tc>
          <w:tcPr>
            <w:tcW w:w="34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05EA919" w14:textId="77777777" w:rsidR="00AB0872" w:rsidRDefault="00000000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34</w:t>
            </w:r>
          </w:p>
        </w:tc>
        <w:tc>
          <w:tcPr>
            <w:tcW w:w="260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89CFFE" w14:textId="77777777" w:rsidR="00AB0872" w:rsidRDefault="00000000">
            <w:pPr>
              <w:pStyle w:val="TableContents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PODKŁAD 39x50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FD07AF" w14:textId="77777777" w:rsidR="00AB0872" w:rsidRDefault="00000000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8 szt/ m-c</w:t>
            </w:r>
          </w:p>
        </w:tc>
        <w:tc>
          <w:tcPr>
            <w:tcW w:w="107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1C9833" w14:textId="77777777" w:rsidR="00AB0872" w:rsidRDefault="00000000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96 szt</w:t>
            </w:r>
          </w:p>
        </w:tc>
        <w:tc>
          <w:tcPr>
            <w:tcW w:w="107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0784EB" w14:textId="77777777" w:rsidR="00AB0872" w:rsidRDefault="00000000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 szt</w:t>
            </w:r>
          </w:p>
        </w:tc>
        <w:tc>
          <w:tcPr>
            <w:tcW w:w="92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82DB2D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B1F22D7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88759D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6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14C3E8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AC53C8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16D17C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B0872" w14:paraId="426EA02E" w14:textId="77777777">
        <w:tblPrEx>
          <w:tblCellMar>
            <w:top w:w="0" w:type="dxa"/>
            <w:bottom w:w="0" w:type="dxa"/>
          </w:tblCellMar>
        </w:tblPrEx>
        <w:tc>
          <w:tcPr>
            <w:tcW w:w="34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F152FA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0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0906CF" w14:textId="77777777" w:rsidR="00AB0872" w:rsidRDefault="00AB0872">
            <w:pPr>
              <w:pStyle w:val="TableContents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20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56D958" w14:textId="77777777" w:rsidR="00AB0872" w:rsidRDefault="00AB0872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07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DCA38B" w14:textId="77777777" w:rsidR="00AB0872" w:rsidRDefault="00AB0872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07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7AC32C" w14:textId="77777777" w:rsidR="00AB0872" w:rsidRDefault="00AB0872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2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9E2F46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1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88646D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7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8174D4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6BAA93" w14:textId="77777777" w:rsidR="00AB0872" w:rsidRDefault="00000000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suma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7BC723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8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93353F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14:paraId="2903ECF0" w14:textId="77777777" w:rsidR="00AB0872" w:rsidRDefault="00AB0872">
      <w:pPr>
        <w:pStyle w:val="Standard"/>
        <w:jc w:val="center"/>
        <w:rPr>
          <w:rFonts w:ascii="Calibri" w:hAnsi="Calibri"/>
        </w:rPr>
      </w:pPr>
    </w:p>
    <w:p w14:paraId="16A58011" w14:textId="77777777" w:rsidR="00AB0872" w:rsidRDefault="00000000">
      <w:pPr>
        <w:pStyle w:val="Standard"/>
        <w:jc w:val="center"/>
        <w:rPr>
          <w:rFonts w:ascii="Calibri" w:hAnsi="Calibri"/>
        </w:rPr>
      </w:pPr>
      <w:r>
        <w:rPr>
          <w:rFonts w:ascii="Calibri" w:hAnsi="Calibri"/>
        </w:rPr>
        <w:t>Zadanie 2. Dostawa drobnego sprzętu medycznego</w:t>
      </w:r>
    </w:p>
    <w:tbl>
      <w:tblPr>
        <w:tblW w:w="12049" w:type="dxa"/>
        <w:tblInd w:w="-77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4"/>
        <w:gridCol w:w="2696"/>
        <w:gridCol w:w="1078"/>
        <w:gridCol w:w="1128"/>
        <w:gridCol w:w="941"/>
        <w:gridCol w:w="872"/>
        <w:gridCol w:w="872"/>
        <w:gridCol w:w="657"/>
        <w:gridCol w:w="981"/>
        <w:gridCol w:w="578"/>
        <w:gridCol w:w="539"/>
        <w:gridCol w:w="1393"/>
      </w:tblGrid>
      <w:tr w:rsidR="00AB0872" w14:paraId="6C7B37DD" w14:textId="77777777">
        <w:tblPrEx>
          <w:tblCellMar>
            <w:top w:w="0" w:type="dxa"/>
            <w:bottom w:w="0" w:type="dxa"/>
          </w:tblCellMar>
        </w:tblPrEx>
        <w:trPr>
          <w:trHeight w:hRule="exact" w:val="686"/>
        </w:trPr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62ECD96" w14:textId="77777777" w:rsidR="00AB0872" w:rsidRDefault="00000000">
            <w:pPr>
              <w:pStyle w:val="TableContents"/>
              <w:jc w:val="center"/>
              <w:rPr>
                <w:rFonts w:ascii="Calibri" w:hAnsi="Calibri"/>
                <w:b/>
                <w:bCs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sz w:val="16"/>
                <w:szCs w:val="16"/>
              </w:rPr>
              <w:t>Lp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C91E349" w14:textId="77777777" w:rsidR="00AB0872" w:rsidRDefault="00000000">
            <w:pPr>
              <w:pStyle w:val="TableContents"/>
              <w:jc w:val="center"/>
              <w:rPr>
                <w:rFonts w:ascii="Calibri" w:hAnsi="Calibri"/>
                <w:b/>
                <w:bCs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sz w:val="16"/>
                <w:szCs w:val="16"/>
              </w:rPr>
              <w:t>Nazwa towaru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3C941A8" w14:textId="77777777" w:rsidR="00AB0872" w:rsidRDefault="00000000">
            <w:pPr>
              <w:pStyle w:val="TableContents"/>
              <w:jc w:val="center"/>
              <w:rPr>
                <w:rFonts w:ascii="Calibri" w:hAnsi="Calibri"/>
                <w:b/>
                <w:bCs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sz w:val="16"/>
                <w:szCs w:val="16"/>
              </w:rPr>
              <w:t>Ilość miesięczna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AE8B794" w14:textId="77777777" w:rsidR="00AB0872" w:rsidRDefault="00000000">
            <w:pPr>
              <w:pStyle w:val="TableContents"/>
              <w:rPr>
                <w:rFonts w:ascii="Calibri" w:hAnsi="Calibri"/>
                <w:b/>
                <w:bCs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sz w:val="16"/>
                <w:szCs w:val="16"/>
              </w:rPr>
              <w:t>Ilość w ciągu trwania  umowy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CD771D3" w14:textId="77777777" w:rsidR="00AB0872" w:rsidRDefault="00000000">
            <w:pPr>
              <w:pStyle w:val="TableContents"/>
              <w:rPr>
                <w:rFonts w:ascii="Calibri" w:hAnsi="Calibri"/>
                <w:b/>
                <w:bCs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sz w:val="16"/>
                <w:szCs w:val="16"/>
              </w:rPr>
              <w:t>Ilość w opakowaniu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103662F4" w14:textId="77777777" w:rsidR="00AB0872" w:rsidRDefault="00AB0872">
            <w:pPr>
              <w:pStyle w:val="TableContents"/>
              <w:jc w:val="center"/>
              <w:rPr>
                <w:rFonts w:ascii="Calibri" w:hAnsi="Calibri"/>
                <w:b/>
                <w:bCs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17EE011" w14:textId="77777777" w:rsidR="00AB0872" w:rsidRDefault="00000000">
            <w:pPr>
              <w:pStyle w:val="TableContents"/>
              <w:jc w:val="center"/>
              <w:rPr>
                <w:rFonts w:ascii="Calibri" w:hAnsi="Calibri"/>
                <w:b/>
                <w:bCs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sz w:val="16"/>
                <w:szCs w:val="16"/>
              </w:rPr>
              <w:t>Cena jednostkowa netto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B66B335" w14:textId="77777777" w:rsidR="00AB0872" w:rsidRDefault="00000000">
            <w:pPr>
              <w:pStyle w:val="TableContents"/>
              <w:jc w:val="center"/>
              <w:rPr>
                <w:rFonts w:ascii="Calibri" w:hAnsi="Calibri"/>
                <w:b/>
                <w:bCs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sz w:val="16"/>
                <w:szCs w:val="16"/>
              </w:rPr>
              <w:t>Wartość netto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DF5D996" w14:textId="77777777" w:rsidR="00AB0872" w:rsidRDefault="00000000">
            <w:pPr>
              <w:pStyle w:val="TableContents"/>
              <w:jc w:val="center"/>
              <w:rPr>
                <w:rFonts w:ascii="Calibri" w:hAnsi="Calibri"/>
                <w:b/>
                <w:bCs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sz w:val="16"/>
                <w:szCs w:val="16"/>
              </w:rPr>
              <w:t>Cena jednostkowa brutto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BA92776" w14:textId="77777777" w:rsidR="00AB0872" w:rsidRDefault="00000000">
            <w:pPr>
              <w:pStyle w:val="TableContents"/>
              <w:jc w:val="center"/>
              <w:rPr>
                <w:rFonts w:ascii="Calibri" w:hAnsi="Calibri"/>
                <w:b/>
                <w:bCs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sz w:val="16"/>
                <w:szCs w:val="16"/>
              </w:rPr>
              <w:t>Vat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35B96C9" w14:textId="77777777" w:rsidR="00AB0872" w:rsidRDefault="00000000">
            <w:pPr>
              <w:pStyle w:val="TableContents"/>
              <w:jc w:val="center"/>
              <w:rPr>
                <w:rFonts w:ascii="Calibri" w:hAnsi="Calibri"/>
                <w:b/>
                <w:bCs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sz w:val="16"/>
                <w:szCs w:val="16"/>
              </w:rPr>
              <w:t>Wartość brutto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BB46A59" w14:textId="77777777" w:rsidR="00AB0872" w:rsidRDefault="00000000">
            <w:pPr>
              <w:pStyle w:val="TableContents"/>
              <w:jc w:val="center"/>
              <w:rPr>
                <w:rFonts w:ascii="Calibri" w:hAnsi="Calibri"/>
                <w:b/>
                <w:bCs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sz w:val="16"/>
                <w:szCs w:val="16"/>
              </w:rPr>
              <w:t>Nazwa handlowa/ producent/postać/</w:t>
            </w:r>
          </w:p>
          <w:p w14:paraId="43609D31" w14:textId="77777777" w:rsidR="00AB0872" w:rsidRDefault="00000000">
            <w:pPr>
              <w:pStyle w:val="TableContents"/>
              <w:jc w:val="center"/>
              <w:rPr>
                <w:rFonts w:ascii="Calibri" w:hAnsi="Calibri"/>
                <w:b/>
                <w:bCs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sz w:val="16"/>
                <w:szCs w:val="16"/>
              </w:rPr>
              <w:t>dawka/op.</w:t>
            </w:r>
          </w:p>
        </w:tc>
      </w:tr>
      <w:tr w:rsidR="00AB0872" w14:paraId="263A05C2" w14:textId="7777777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3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1B1C09" w14:textId="77777777" w:rsidR="00AB0872" w:rsidRDefault="00000000">
            <w:pPr>
              <w:pStyle w:val="TableContents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</w:t>
            </w:r>
          </w:p>
        </w:tc>
        <w:tc>
          <w:tcPr>
            <w:tcW w:w="269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0F5DC4" w14:textId="77777777" w:rsidR="00AB0872" w:rsidRDefault="00000000">
            <w:pPr>
              <w:pStyle w:val="TableContents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SZPATUŁKI LARYNGOLOG. ( DREWN.)</w:t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8CC92C" w14:textId="77777777" w:rsidR="00AB0872" w:rsidRDefault="00000000">
            <w:pPr>
              <w:pStyle w:val="TableContents"/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15 op/ m-c</w:t>
            </w:r>
          </w:p>
        </w:tc>
        <w:tc>
          <w:tcPr>
            <w:tcW w:w="112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0E73D4" w14:textId="77777777" w:rsidR="00AB0872" w:rsidRDefault="00000000">
            <w:pPr>
              <w:pStyle w:val="TableContents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180 op</w:t>
            </w:r>
          </w:p>
        </w:tc>
        <w:tc>
          <w:tcPr>
            <w:tcW w:w="94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7E5EF6" w14:textId="77777777" w:rsidR="00AB0872" w:rsidRDefault="00000000">
            <w:pPr>
              <w:pStyle w:val="TableContents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100 szt</w:t>
            </w:r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90DE021" w14:textId="77777777" w:rsidR="00AB0872" w:rsidRDefault="00AB0872">
            <w:pPr>
              <w:pStyle w:val="TableContents"/>
            </w:pPr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5C26E2" w14:textId="77777777" w:rsidR="00AB0872" w:rsidRDefault="00AB0872">
            <w:pPr>
              <w:pStyle w:val="TableContents"/>
            </w:pPr>
          </w:p>
        </w:tc>
        <w:tc>
          <w:tcPr>
            <w:tcW w:w="65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4C7E39" w14:textId="77777777" w:rsidR="00AB0872" w:rsidRDefault="00AB0872">
            <w:pPr>
              <w:pStyle w:val="TableContents"/>
            </w:pP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932D8B" w14:textId="77777777" w:rsidR="00AB0872" w:rsidRDefault="00AB0872">
            <w:pPr>
              <w:pStyle w:val="TableContents"/>
            </w:pPr>
          </w:p>
        </w:tc>
        <w:tc>
          <w:tcPr>
            <w:tcW w:w="57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47095C" w14:textId="77777777" w:rsidR="00AB0872" w:rsidRDefault="00AB0872">
            <w:pPr>
              <w:pStyle w:val="TableContents"/>
            </w:pP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3EDC6D" w14:textId="77777777" w:rsidR="00AB0872" w:rsidRDefault="00AB0872">
            <w:pPr>
              <w:pStyle w:val="TableContents"/>
            </w:pPr>
          </w:p>
        </w:tc>
        <w:tc>
          <w:tcPr>
            <w:tcW w:w="1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9AF871" w14:textId="77777777" w:rsidR="00AB0872" w:rsidRDefault="00AB0872">
            <w:pPr>
              <w:pStyle w:val="TableContents"/>
            </w:pPr>
          </w:p>
        </w:tc>
      </w:tr>
      <w:tr w:rsidR="00AB0872" w14:paraId="11FDA5D5" w14:textId="7777777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3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FB9CF3" w14:textId="77777777" w:rsidR="00AB0872" w:rsidRDefault="00000000">
            <w:pPr>
              <w:pStyle w:val="TableContents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3</w:t>
            </w:r>
          </w:p>
        </w:tc>
        <w:tc>
          <w:tcPr>
            <w:tcW w:w="269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C0D5F7" w14:textId="77777777" w:rsidR="00AB0872" w:rsidRDefault="00000000">
            <w:pPr>
              <w:pStyle w:val="TableContents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STRZYKAWKI JEDN. - 10 ML</w:t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DD4DB5" w14:textId="77777777" w:rsidR="00AB0872" w:rsidRDefault="00000000">
            <w:pPr>
              <w:pStyle w:val="TableContents"/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1 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op/ m-c</w:t>
            </w:r>
          </w:p>
        </w:tc>
        <w:tc>
          <w:tcPr>
            <w:tcW w:w="112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FADE96" w14:textId="77777777" w:rsidR="00AB0872" w:rsidRDefault="00000000">
            <w:pPr>
              <w:pStyle w:val="TableContents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12 op</w:t>
            </w:r>
          </w:p>
        </w:tc>
        <w:tc>
          <w:tcPr>
            <w:tcW w:w="94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3A056C" w14:textId="77777777" w:rsidR="00AB0872" w:rsidRDefault="00000000">
            <w:pPr>
              <w:pStyle w:val="TableContents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100 szt</w:t>
            </w:r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8EECD69" w14:textId="77777777" w:rsidR="00AB0872" w:rsidRDefault="00AB0872">
            <w:pPr>
              <w:pStyle w:val="TableContents"/>
            </w:pPr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4B126F" w14:textId="77777777" w:rsidR="00AB0872" w:rsidRDefault="00AB0872">
            <w:pPr>
              <w:pStyle w:val="TableContents"/>
            </w:pPr>
          </w:p>
        </w:tc>
        <w:tc>
          <w:tcPr>
            <w:tcW w:w="65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0EE545" w14:textId="77777777" w:rsidR="00AB0872" w:rsidRDefault="00AB0872">
            <w:pPr>
              <w:pStyle w:val="TableContents"/>
            </w:pP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7E63B4" w14:textId="77777777" w:rsidR="00AB0872" w:rsidRDefault="00AB0872">
            <w:pPr>
              <w:pStyle w:val="TableContents"/>
            </w:pPr>
          </w:p>
        </w:tc>
        <w:tc>
          <w:tcPr>
            <w:tcW w:w="57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C3CFD9" w14:textId="77777777" w:rsidR="00AB0872" w:rsidRDefault="00AB0872">
            <w:pPr>
              <w:pStyle w:val="TableContents"/>
            </w:pP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09A169" w14:textId="77777777" w:rsidR="00AB0872" w:rsidRDefault="00AB0872">
            <w:pPr>
              <w:pStyle w:val="TableContents"/>
            </w:pPr>
          </w:p>
        </w:tc>
        <w:tc>
          <w:tcPr>
            <w:tcW w:w="1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81EA14" w14:textId="77777777" w:rsidR="00AB0872" w:rsidRDefault="00AB0872">
            <w:pPr>
              <w:pStyle w:val="TableContents"/>
            </w:pPr>
          </w:p>
        </w:tc>
      </w:tr>
      <w:tr w:rsidR="00AB0872" w14:paraId="2D15EF4F" w14:textId="7777777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3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CFA86E" w14:textId="77777777" w:rsidR="00AB0872" w:rsidRDefault="00000000">
            <w:pPr>
              <w:pStyle w:val="TableContents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4</w:t>
            </w:r>
          </w:p>
        </w:tc>
        <w:tc>
          <w:tcPr>
            <w:tcW w:w="269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7D6BD0" w14:textId="77777777" w:rsidR="00AB0872" w:rsidRDefault="00000000">
            <w:pPr>
              <w:pStyle w:val="TableContents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STRZYKAWKI JEDN. -5 ML</w:t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9DDAF6" w14:textId="77777777" w:rsidR="00AB0872" w:rsidRDefault="00000000">
            <w:pPr>
              <w:pStyle w:val="TableContents"/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2 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op/ m-c</w:t>
            </w:r>
          </w:p>
        </w:tc>
        <w:tc>
          <w:tcPr>
            <w:tcW w:w="112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E5E564" w14:textId="77777777" w:rsidR="00AB0872" w:rsidRDefault="00000000">
            <w:pPr>
              <w:pStyle w:val="TableContents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24 op</w:t>
            </w:r>
          </w:p>
        </w:tc>
        <w:tc>
          <w:tcPr>
            <w:tcW w:w="94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9DCE86" w14:textId="77777777" w:rsidR="00AB0872" w:rsidRDefault="00000000">
            <w:pPr>
              <w:pStyle w:val="TableContents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100 szt</w:t>
            </w:r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3208B011" w14:textId="77777777" w:rsidR="00AB0872" w:rsidRDefault="00AB0872">
            <w:pPr>
              <w:pStyle w:val="TableContents"/>
            </w:pPr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57374C" w14:textId="77777777" w:rsidR="00AB0872" w:rsidRDefault="00AB0872">
            <w:pPr>
              <w:pStyle w:val="TableContents"/>
            </w:pPr>
          </w:p>
        </w:tc>
        <w:tc>
          <w:tcPr>
            <w:tcW w:w="65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F11E26" w14:textId="77777777" w:rsidR="00AB0872" w:rsidRDefault="00AB0872">
            <w:pPr>
              <w:pStyle w:val="TableContents"/>
            </w:pP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1E72D7" w14:textId="77777777" w:rsidR="00AB0872" w:rsidRDefault="00AB0872">
            <w:pPr>
              <w:pStyle w:val="TableContents"/>
            </w:pPr>
          </w:p>
        </w:tc>
        <w:tc>
          <w:tcPr>
            <w:tcW w:w="57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28968B" w14:textId="77777777" w:rsidR="00AB0872" w:rsidRDefault="00AB0872">
            <w:pPr>
              <w:pStyle w:val="TableContents"/>
            </w:pP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22436AD" w14:textId="77777777" w:rsidR="00AB0872" w:rsidRDefault="00AB0872">
            <w:pPr>
              <w:pStyle w:val="TableContents"/>
            </w:pPr>
          </w:p>
        </w:tc>
        <w:tc>
          <w:tcPr>
            <w:tcW w:w="1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525F12" w14:textId="77777777" w:rsidR="00AB0872" w:rsidRDefault="00AB0872">
            <w:pPr>
              <w:pStyle w:val="TableContents"/>
            </w:pPr>
          </w:p>
        </w:tc>
      </w:tr>
      <w:tr w:rsidR="00AB0872" w14:paraId="45485C99" w14:textId="7777777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3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8A8544" w14:textId="77777777" w:rsidR="00AB0872" w:rsidRDefault="00000000">
            <w:pPr>
              <w:pStyle w:val="TableContents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5</w:t>
            </w:r>
          </w:p>
        </w:tc>
        <w:tc>
          <w:tcPr>
            <w:tcW w:w="269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274AD6" w14:textId="77777777" w:rsidR="00AB0872" w:rsidRDefault="00000000">
            <w:pPr>
              <w:pStyle w:val="TableContents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STRZYKAWKI JEDN. - 2ML</w:t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6EB202" w14:textId="77777777" w:rsidR="00AB0872" w:rsidRDefault="00000000">
            <w:pPr>
              <w:pStyle w:val="TableContents"/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3 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op/ m-c</w:t>
            </w:r>
          </w:p>
        </w:tc>
        <w:tc>
          <w:tcPr>
            <w:tcW w:w="112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AFCE65" w14:textId="77777777" w:rsidR="00AB0872" w:rsidRDefault="00000000">
            <w:pPr>
              <w:pStyle w:val="TableContents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36 op</w:t>
            </w:r>
          </w:p>
        </w:tc>
        <w:tc>
          <w:tcPr>
            <w:tcW w:w="94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8DC019" w14:textId="77777777" w:rsidR="00AB0872" w:rsidRDefault="00000000">
            <w:pPr>
              <w:pStyle w:val="TableContents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100 szt</w:t>
            </w:r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750F5CE4" w14:textId="77777777" w:rsidR="00AB0872" w:rsidRDefault="00AB0872">
            <w:pPr>
              <w:pStyle w:val="TableContents"/>
            </w:pPr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6B808D" w14:textId="77777777" w:rsidR="00AB0872" w:rsidRDefault="00AB0872">
            <w:pPr>
              <w:pStyle w:val="TableContents"/>
            </w:pPr>
          </w:p>
        </w:tc>
        <w:tc>
          <w:tcPr>
            <w:tcW w:w="65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2F8673" w14:textId="77777777" w:rsidR="00AB0872" w:rsidRDefault="00AB0872">
            <w:pPr>
              <w:pStyle w:val="TableContents"/>
            </w:pP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45D2D4" w14:textId="77777777" w:rsidR="00AB0872" w:rsidRDefault="00AB0872">
            <w:pPr>
              <w:pStyle w:val="TableContents"/>
            </w:pPr>
          </w:p>
        </w:tc>
        <w:tc>
          <w:tcPr>
            <w:tcW w:w="57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FB5DBD1" w14:textId="77777777" w:rsidR="00AB0872" w:rsidRDefault="00AB0872">
            <w:pPr>
              <w:pStyle w:val="TableContents"/>
            </w:pP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BEC1BB" w14:textId="77777777" w:rsidR="00AB0872" w:rsidRDefault="00AB0872">
            <w:pPr>
              <w:pStyle w:val="TableContents"/>
            </w:pPr>
          </w:p>
        </w:tc>
        <w:tc>
          <w:tcPr>
            <w:tcW w:w="1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1B16D9" w14:textId="77777777" w:rsidR="00AB0872" w:rsidRDefault="00AB0872">
            <w:pPr>
              <w:pStyle w:val="TableContents"/>
            </w:pPr>
          </w:p>
        </w:tc>
      </w:tr>
      <w:tr w:rsidR="00AB0872" w14:paraId="573FF1E7" w14:textId="7777777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3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15244A" w14:textId="77777777" w:rsidR="00AB0872" w:rsidRDefault="00000000">
            <w:pPr>
              <w:pStyle w:val="TableContents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6</w:t>
            </w:r>
          </w:p>
        </w:tc>
        <w:tc>
          <w:tcPr>
            <w:tcW w:w="269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1DE208" w14:textId="77777777" w:rsidR="00AB0872" w:rsidRDefault="00000000">
            <w:pPr>
              <w:pStyle w:val="TableContents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STRZYKAWKI JEDN. -2O ML</w:t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751AC2" w14:textId="77777777" w:rsidR="00AB0872" w:rsidRDefault="00000000">
            <w:pPr>
              <w:pStyle w:val="TableContents"/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1 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op/ m-c</w:t>
            </w:r>
          </w:p>
        </w:tc>
        <w:tc>
          <w:tcPr>
            <w:tcW w:w="112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9053C0" w14:textId="77777777" w:rsidR="00AB0872" w:rsidRDefault="00000000">
            <w:pPr>
              <w:pStyle w:val="TableContents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12 op</w:t>
            </w:r>
          </w:p>
        </w:tc>
        <w:tc>
          <w:tcPr>
            <w:tcW w:w="94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E9CD56" w14:textId="77777777" w:rsidR="00AB0872" w:rsidRDefault="00000000">
            <w:pPr>
              <w:pStyle w:val="TableContents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100 szt</w:t>
            </w:r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757714E3" w14:textId="77777777" w:rsidR="00AB0872" w:rsidRDefault="00AB0872">
            <w:pPr>
              <w:pStyle w:val="TableContents"/>
            </w:pPr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692E97" w14:textId="77777777" w:rsidR="00AB0872" w:rsidRDefault="00AB0872">
            <w:pPr>
              <w:pStyle w:val="TableContents"/>
            </w:pPr>
          </w:p>
        </w:tc>
        <w:tc>
          <w:tcPr>
            <w:tcW w:w="65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2D46E1" w14:textId="77777777" w:rsidR="00AB0872" w:rsidRDefault="00AB0872">
            <w:pPr>
              <w:pStyle w:val="TableContents"/>
            </w:pP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04C822" w14:textId="77777777" w:rsidR="00AB0872" w:rsidRDefault="00AB0872">
            <w:pPr>
              <w:pStyle w:val="TableContents"/>
            </w:pPr>
          </w:p>
        </w:tc>
        <w:tc>
          <w:tcPr>
            <w:tcW w:w="57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7E8224" w14:textId="77777777" w:rsidR="00AB0872" w:rsidRDefault="00AB0872">
            <w:pPr>
              <w:pStyle w:val="TableContents"/>
            </w:pP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537BFD" w14:textId="77777777" w:rsidR="00AB0872" w:rsidRDefault="00AB0872">
            <w:pPr>
              <w:pStyle w:val="TableContents"/>
            </w:pPr>
          </w:p>
        </w:tc>
        <w:tc>
          <w:tcPr>
            <w:tcW w:w="1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C87BBD" w14:textId="77777777" w:rsidR="00AB0872" w:rsidRDefault="00AB0872">
            <w:pPr>
              <w:pStyle w:val="TableContents"/>
            </w:pPr>
          </w:p>
        </w:tc>
      </w:tr>
      <w:tr w:rsidR="00AB0872" w14:paraId="1F2BDC09" w14:textId="7777777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3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300881" w14:textId="77777777" w:rsidR="00AB0872" w:rsidRDefault="00000000">
            <w:pPr>
              <w:pStyle w:val="TableContents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7</w:t>
            </w:r>
          </w:p>
        </w:tc>
        <w:tc>
          <w:tcPr>
            <w:tcW w:w="269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C311B0" w14:textId="77777777" w:rsidR="00AB0872" w:rsidRDefault="00000000">
            <w:pPr>
              <w:pStyle w:val="TableContents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STRZYKAWKI JEDN. -10O ML</w:t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8A31BA" w14:textId="77777777" w:rsidR="00AB0872" w:rsidRDefault="00000000">
            <w:pPr>
              <w:pStyle w:val="TableContents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>op na 2 m-c</w:t>
            </w:r>
          </w:p>
        </w:tc>
        <w:tc>
          <w:tcPr>
            <w:tcW w:w="112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A28D86" w14:textId="77777777" w:rsidR="00AB0872" w:rsidRDefault="00000000">
            <w:pPr>
              <w:pStyle w:val="TableContents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6 op</w:t>
            </w:r>
          </w:p>
        </w:tc>
        <w:tc>
          <w:tcPr>
            <w:tcW w:w="94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1C4F88" w14:textId="77777777" w:rsidR="00AB0872" w:rsidRDefault="00000000">
            <w:pPr>
              <w:pStyle w:val="TableContents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25 szt</w:t>
            </w:r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5E23E600" w14:textId="77777777" w:rsidR="00AB0872" w:rsidRDefault="00AB0872">
            <w:pPr>
              <w:pStyle w:val="TableContents"/>
            </w:pPr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3B86C9" w14:textId="77777777" w:rsidR="00AB0872" w:rsidRDefault="00AB0872">
            <w:pPr>
              <w:pStyle w:val="TableContents"/>
            </w:pPr>
          </w:p>
        </w:tc>
        <w:tc>
          <w:tcPr>
            <w:tcW w:w="65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AE9F5D" w14:textId="77777777" w:rsidR="00AB0872" w:rsidRDefault="00AB0872">
            <w:pPr>
              <w:pStyle w:val="TableContents"/>
            </w:pP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24A487" w14:textId="77777777" w:rsidR="00AB0872" w:rsidRDefault="00AB0872">
            <w:pPr>
              <w:pStyle w:val="TableContents"/>
            </w:pPr>
          </w:p>
        </w:tc>
        <w:tc>
          <w:tcPr>
            <w:tcW w:w="57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C89E8A" w14:textId="77777777" w:rsidR="00AB0872" w:rsidRDefault="00AB0872">
            <w:pPr>
              <w:pStyle w:val="TableContents"/>
            </w:pP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77099F" w14:textId="77777777" w:rsidR="00AB0872" w:rsidRDefault="00AB0872">
            <w:pPr>
              <w:pStyle w:val="TableContents"/>
            </w:pPr>
          </w:p>
        </w:tc>
        <w:tc>
          <w:tcPr>
            <w:tcW w:w="1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B8EB69" w14:textId="77777777" w:rsidR="00AB0872" w:rsidRDefault="00AB0872">
            <w:pPr>
              <w:pStyle w:val="TableContents"/>
            </w:pPr>
          </w:p>
        </w:tc>
      </w:tr>
      <w:tr w:rsidR="00AB0872" w14:paraId="64925B9A" w14:textId="7777777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3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A50448" w14:textId="77777777" w:rsidR="00AB0872" w:rsidRDefault="00000000">
            <w:pPr>
              <w:pStyle w:val="TableContents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8</w:t>
            </w:r>
          </w:p>
        </w:tc>
        <w:tc>
          <w:tcPr>
            <w:tcW w:w="269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A23525" w14:textId="77777777" w:rsidR="00AB0872" w:rsidRDefault="00000000">
            <w:pPr>
              <w:pStyle w:val="TableContents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STRZYKAWKI JEC III INSULINO 1 ml</w:t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DD9100" w14:textId="77777777" w:rsidR="00AB0872" w:rsidRDefault="00000000">
            <w:pPr>
              <w:pStyle w:val="TableContents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10 szt/ m-c</w:t>
            </w:r>
          </w:p>
        </w:tc>
        <w:tc>
          <w:tcPr>
            <w:tcW w:w="112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108E8E" w14:textId="77777777" w:rsidR="00AB0872" w:rsidRDefault="00000000">
            <w:pPr>
              <w:pStyle w:val="TableContents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120 szt</w:t>
            </w:r>
          </w:p>
        </w:tc>
        <w:tc>
          <w:tcPr>
            <w:tcW w:w="94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39CA75" w14:textId="77777777" w:rsidR="00AB0872" w:rsidRDefault="00000000">
            <w:pPr>
              <w:pStyle w:val="TableContents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100 szt</w:t>
            </w:r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6B18C16B" w14:textId="77777777" w:rsidR="00AB0872" w:rsidRDefault="00AB0872">
            <w:pPr>
              <w:pStyle w:val="TableContents"/>
            </w:pPr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C11AB0" w14:textId="77777777" w:rsidR="00AB0872" w:rsidRDefault="00AB0872">
            <w:pPr>
              <w:pStyle w:val="TableContents"/>
            </w:pPr>
          </w:p>
        </w:tc>
        <w:tc>
          <w:tcPr>
            <w:tcW w:w="65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298C4F" w14:textId="77777777" w:rsidR="00AB0872" w:rsidRDefault="00AB0872">
            <w:pPr>
              <w:pStyle w:val="TableContents"/>
            </w:pP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F87948" w14:textId="77777777" w:rsidR="00AB0872" w:rsidRDefault="00AB0872">
            <w:pPr>
              <w:pStyle w:val="TableContents"/>
            </w:pPr>
          </w:p>
        </w:tc>
        <w:tc>
          <w:tcPr>
            <w:tcW w:w="57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519D0A" w14:textId="77777777" w:rsidR="00AB0872" w:rsidRDefault="00AB0872">
            <w:pPr>
              <w:pStyle w:val="TableContents"/>
            </w:pP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027952" w14:textId="77777777" w:rsidR="00AB0872" w:rsidRDefault="00AB0872">
            <w:pPr>
              <w:pStyle w:val="TableContents"/>
            </w:pPr>
          </w:p>
        </w:tc>
        <w:tc>
          <w:tcPr>
            <w:tcW w:w="1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F54630" w14:textId="77777777" w:rsidR="00AB0872" w:rsidRDefault="00AB0872">
            <w:pPr>
              <w:pStyle w:val="TableContents"/>
            </w:pPr>
          </w:p>
        </w:tc>
      </w:tr>
      <w:tr w:rsidR="00AB0872" w14:paraId="7374D7A3" w14:textId="7777777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3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D11DAD" w14:textId="77777777" w:rsidR="00AB0872" w:rsidRDefault="00000000">
            <w:pPr>
              <w:pStyle w:val="TableContents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9</w:t>
            </w:r>
          </w:p>
        </w:tc>
        <w:tc>
          <w:tcPr>
            <w:tcW w:w="269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6C63EB" w14:textId="77777777" w:rsidR="00AB0872" w:rsidRDefault="00000000">
            <w:pPr>
              <w:pStyle w:val="TableContents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RĘKAWICE NITR.  S</w:t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B4201B0" w14:textId="77777777" w:rsidR="00AB0872" w:rsidRDefault="00000000">
            <w:pPr>
              <w:pStyle w:val="TableContents"/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5 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op/ m-c</w:t>
            </w:r>
          </w:p>
        </w:tc>
        <w:tc>
          <w:tcPr>
            <w:tcW w:w="112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47BC8A" w14:textId="77777777" w:rsidR="00AB0872" w:rsidRDefault="00000000">
            <w:pPr>
              <w:pStyle w:val="TableContents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60 op</w:t>
            </w:r>
          </w:p>
        </w:tc>
        <w:tc>
          <w:tcPr>
            <w:tcW w:w="94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18E0DD" w14:textId="77777777" w:rsidR="00AB0872" w:rsidRDefault="00000000">
            <w:pPr>
              <w:pStyle w:val="TableContents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1000szt</w:t>
            </w:r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327732E3" w14:textId="77777777" w:rsidR="00AB0872" w:rsidRDefault="00AB0872">
            <w:pPr>
              <w:pStyle w:val="TableContents"/>
            </w:pPr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E7F593" w14:textId="77777777" w:rsidR="00AB0872" w:rsidRDefault="00AB0872">
            <w:pPr>
              <w:pStyle w:val="TableContents"/>
            </w:pPr>
          </w:p>
        </w:tc>
        <w:tc>
          <w:tcPr>
            <w:tcW w:w="65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C4D5D7" w14:textId="77777777" w:rsidR="00AB0872" w:rsidRDefault="00AB0872">
            <w:pPr>
              <w:pStyle w:val="TableContents"/>
            </w:pP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4C7B99" w14:textId="77777777" w:rsidR="00AB0872" w:rsidRDefault="00AB0872">
            <w:pPr>
              <w:pStyle w:val="TableContents"/>
            </w:pPr>
          </w:p>
        </w:tc>
        <w:tc>
          <w:tcPr>
            <w:tcW w:w="57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2E80B0" w14:textId="77777777" w:rsidR="00AB0872" w:rsidRDefault="00AB0872">
            <w:pPr>
              <w:pStyle w:val="TableContents"/>
            </w:pP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0BAD30" w14:textId="77777777" w:rsidR="00AB0872" w:rsidRDefault="00AB0872">
            <w:pPr>
              <w:pStyle w:val="TableContents"/>
            </w:pPr>
          </w:p>
        </w:tc>
        <w:tc>
          <w:tcPr>
            <w:tcW w:w="1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FFEEB2" w14:textId="77777777" w:rsidR="00AB0872" w:rsidRDefault="00AB0872">
            <w:pPr>
              <w:pStyle w:val="TableContents"/>
            </w:pPr>
          </w:p>
        </w:tc>
      </w:tr>
      <w:tr w:rsidR="00AB0872" w14:paraId="0D9566A6" w14:textId="7777777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3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4817229" w14:textId="77777777" w:rsidR="00AB0872" w:rsidRDefault="00000000">
            <w:pPr>
              <w:pStyle w:val="TableContents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10</w:t>
            </w:r>
          </w:p>
        </w:tc>
        <w:tc>
          <w:tcPr>
            <w:tcW w:w="269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05891A" w14:textId="77777777" w:rsidR="00AB0872" w:rsidRDefault="00000000">
            <w:pPr>
              <w:pStyle w:val="TableContents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RĘKAWICE NITR M</w:t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698E19" w14:textId="77777777" w:rsidR="00AB0872" w:rsidRDefault="00000000">
            <w:pPr>
              <w:pStyle w:val="TableContents"/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4 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op/ m-c</w:t>
            </w:r>
          </w:p>
        </w:tc>
        <w:tc>
          <w:tcPr>
            <w:tcW w:w="112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7D453F" w14:textId="77777777" w:rsidR="00AB0872" w:rsidRDefault="00000000">
            <w:pPr>
              <w:pStyle w:val="TableContents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48 opa</w:t>
            </w:r>
          </w:p>
        </w:tc>
        <w:tc>
          <w:tcPr>
            <w:tcW w:w="94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D67EDD" w14:textId="77777777" w:rsidR="00AB0872" w:rsidRDefault="00000000">
            <w:pPr>
              <w:pStyle w:val="TableContents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1000 szt</w:t>
            </w:r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7BCDE396" w14:textId="77777777" w:rsidR="00AB0872" w:rsidRDefault="00AB0872">
            <w:pPr>
              <w:pStyle w:val="TableContents"/>
            </w:pPr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A0E2B6" w14:textId="77777777" w:rsidR="00AB0872" w:rsidRDefault="00AB0872">
            <w:pPr>
              <w:pStyle w:val="TableContents"/>
            </w:pPr>
          </w:p>
        </w:tc>
        <w:tc>
          <w:tcPr>
            <w:tcW w:w="65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262547" w14:textId="77777777" w:rsidR="00AB0872" w:rsidRDefault="00AB0872">
            <w:pPr>
              <w:pStyle w:val="TableContents"/>
            </w:pP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70E15F" w14:textId="77777777" w:rsidR="00AB0872" w:rsidRDefault="00AB0872">
            <w:pPr>
              <w:pStyle w:val="TableContents"/>
            </w:pPr>
          </w:p>
        </w:tc>
        <w:tc>
          <w:tcPr>
            <w:tcW w:w="57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82C56A" w14:textId="77777777" w:rsidR="00AB0872" w:rsidRDefault="00AB0872">
            <w:pPr>
              <w:pStyle w:val="TableContents"/>
            </w:pP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DC4D6C" w14:textId="77777777" w:rsidR="00AB0872" w:rsidRDefault="00AB0872">
            <w:pPr>
              <w:pStyle w:val="TableContents"/>
            </w:pPr>
          </w:p>
        </w:tc>
        <w:tc>
          <w:tcPr>
            <w:tcW w:w="1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9300DF" w14:textId="77777777" w:rsidR="00AB0872" w:rsidRDefault="00AB0872">
            <w:pPr>
              <w:pStyle w:val="TableContents"/>
            </w:pPr>
          </w:p>
        </w:tc>
      </w:tr>
      <w:tr w:rsidR="00AB0872" w14:paraId="5E8607FB" w14:textId="7777777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3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8F968B" w14:textId="77777777" w:rsidR="00AB0872" w:rsidRDefault="00000000">
            <w:pPr>
              <w:pStyle w:val="TableContents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11</w:t>
            </w:r>
          </w:p>
        </w:tc>
        <w:tc>
          <w:tcPr>
            <w:tcW w:w="269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8F1ABB" w14:textId="77777777" w:rsidR="00AB0872" w:rsidRDefault="00000000">
            <w:pPr>
              <w:pStyle w:val="TableContents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RĘKAWICE NITR. L</w:t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012F4D" w14:textId="77777777" w:rsidR="00AB0872" w:rsidRDefault="00000000">
            <w:pPr>
              <w:pStyle w:val="TableContents"/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2 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op/ m-c</w:t>
            </w:r>
          </w:p>
        </w:tc>
        <w:tc>
          <w:tcPr>
            <w:tcW w:w="112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B80A617" w14:textId="77777777" w:rsidR="00AB0872" w:rsidRDefault="00000000">
            <w:pPr>
              <w:pStyle w:val="TableContents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24 op</w:t>
            </w:r>
          </w:p>
        </w:tc>
        <w:tc>
          <w:tcPr>
            <w:tcW w:w="94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70A9C8" w14:textId="77777777" w:rsidR="00AB0872" w:rsidRDefault="00000000">
            <w:pPr>
              <w:pStyle w:val="TableContents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1000 szt</w:t>
            </w:r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1A2E2704" w14:textId="77777777" w:rsidR="00AB0872" w:rsidRDefault="00AB0872">
            <w:pPr>
              <w:pStyle w:val="TableContents"/>
            </w:pPr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9B7142" w14:textId="77777777" w:rsidR="00AB0872" w:rsidRDefault="00AB0872">
            <w:pPr>
              <w:pStyle w:val="TableContents"/>
            </w:pPr>
          </w:p>
        </w:tc>
        <w:tc>
          <w:tcPr>
            <w:tcW w:w="65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54E2A5" w14:textId="77777777" w:rsidR="00AB0872" w:rsidRDefault="00AB0872">
            <w:pPr>
              <w:pStyle w:val="TableContents"/>
            </w:pP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879C8C" w14:textId="77777777" w:rsidR="00AB0872" w:rsidRDefault="00AB0872">
            <w:pPr>
              <w:pStyle w:val="TableContents"/>
            </w:pPr>
          </w:p>
        </w:tc>
        <w:tc>
          <w:tcPr>
            <w:tcW w:w="57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8D8112" w14:textId="77777777" w:rsidR="00AB0872" w:rsidRDefault="00AB0872">
            <w:pPr>
              <w:pStyle w:val="TableContents"/>
            </w:pP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9D840E" w14:textId="77777777" w:rsidR="00AB0872" w:rsidRDefault="00AB0872">
            <w:pPr>
              <w:pStyle w:val="TableContents"/>
            </w:pPr>
          </w:p>
        </w:tc>
        <w:tc>
          <w:tcPr>
            <w:tcW w:w="1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DFD1F3" w14:textId="77777777" w:rsidR="00AB0872" w:rsidRDefault="00AB0872">
            <w:pPr>
              <w:pStyle w:val="TableContents"/>
            </w:pPr>
          </w:p>
        </w:tc>
      </w:tr>
      <w:tr w:rsidR="00AB0872" w14:paraId="68D773D7" w14:textId="7777777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3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ED0492" w14:textId="77777777" w:rsidR="00AB0872" w:rsidRDefault="00000000">
            <w:pPr>
              <w:pStyle w:val="TableContents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12</w:t>
            </w:r>
          </w:p>
        </w:tc>
        <w:tc>
          <w:tcPr>
            <w:tcW w:w="269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D52D74" w14:textId="77777777" w:rsidR="00AB0872" w:rsidRDefault="00000000">
            <w:pPr>
              <w:pStyle w:val="TableContents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RĘKAWICE LATEKS. BEZPUDROWE S</w:t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3DA1DE" w14:textId="77777777" w:rsidR="00AB0872" w:rsidRDefault="00000000">
            <w:pPr>
              <w:pStyle w:val="TableContents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1 op/m-c</w:t>
            </w:r>
          </w:p>
        </w:tc>
        <w:tc>
          <w:tcPr>
            <w:tcW w:w="112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779C9D" w14:textId="77777777" w:rsidR="00AB0872" w:rsidRDefault="00000000">
            <w:pPr>
              <w:pStyle w:val="TableContents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12 op</w:t>
            </w:r>
          </w:p>
        </w:tc>
        <w:tc>
          <w:tcPr>
            <w:tcW w:w="94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BFFA25" w14:textId="77777777" w:rsidR="00AB0872" w:rsidRDefault="00000000">
            <w:pPr>
              <w:pStyle w:val="TableContents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1000 szt</w:t>
            </w:r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67EC1F60" w14:textId="77777777" w:rsidR="00AB0872" w:rsidRDefault="00AB0872">
            <w:pPr>
              <w:pStyle w:val="TableContents"/>
            </w:pPr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7CA015" w14:textId="77777777" w:rsidR="00AB0872" w:rsidRDefault="00AB0872">
            <w:pPr>
              <w:pStyle w:val="TableContents"/>
            </w:pPr>
          </w:p>
        </w:tc>
        <w:tc>
          <w:tcPr>
            <w:tcW w:w="65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0162949" w14:textId="77777777" w:rsidR="00AB0872" w:rsidRDefault="00AB0872">
            <w:pPr>
              <w:pStyle w:val="TableContents"/>
            </w:pP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3A9F53" w14:textId="77777777" w:rsidR="00AB0872" w:rsidRDefault="00AB0872">
            <w:pPr>
              <w:pStyle w:val="TableContents"/>
            </w:pPr>
          </w:p>
        </w:tc>
        <w:tc>
          <w:tcPr>
            <w:tcW w:w="57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FF09C6" w14:textId="77777777" w:rsidR="00AB0872" w:rsidRDefault="00AB0872">
            <w:pPr>
              <w:pStyle w:val="TableContents"/>
            </w:pP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26A382" w14:textId="77777777" w:rsidR="00AB0872" w:rsidRDefault="00AB0872">
            <w:pPr>
              <w:pStyle w:val="TableContents"/>
            </w:pPr>
          </w:p>
        </w:tc>
        <w:tc>
          <w:tcPr>
            <w:tcW w:w="1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5B7D00" w14:textId="77777777" w:rsidR="00AB0872" w:rsidRDefault="00AB0872">
            <w:pPr>
              <w:pStyle w:val="TableContents"/>
            </w:pPr>
          </w:p>
        </w:tc>
      </w:tr>
      <w:tr w:rsidR="00AB0872" w14:paraId="7D606953" w14:textId="7777777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3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83EF46" w14:textId="77777777" w:rsidR="00AB0872" w:rsidRDefault="00000000">
            <w:pPr>
              <w:pStyle w:val="TableContents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13</w:t>
            </w:r>
          </w:p>
        </w:tc>
        <w:tc>
          <w:tcPr>
            <w:tcW w:w="269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7F270C" w14:textId="77777777" w:rsidR="00AB0872" w:rsidRDefault="00000000">
            <w:pPr>
              <w:pStyle w:val="TableContents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IGŁY JEDNORAZ. 0.7 X 40</w:t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09D04D" w14:textId="77777777" w:rsidR="00AB0872" w:rsidRDefault="00000000">
            <w:pPr>
              <w:pStyle w:val="TableContents"/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op/ m-c</w:t>
            </w:r>
          </w:p>
        </w:tc>
        <w:tc>
          <w:tcPr>
            <w:tcW w:w="112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88E4C1" w14:textId="77777777" w:rsidR="00AB0872" w:rsidRDefault="00000000">
            <w:pPr>
              <w:pStyle w:val="TableContents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12 op</w:t>
            </w:r>
          </w:p>
        </w:tc>
        <w:tc>
          <w:tcPr>
            <w:tcW w:w="94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BC7E3C" w14:textId="77777777" w:rsidR="00AB0872" w:rsidRDefault="00000000">
            <w:pPr>
              <w:pStyle w:val="TableContents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100 szt</w:t>
            </w:r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1443672B" w14:textId="77777777" w:rsidR="00AB0872" w:rsidRDefault="00AB0872">
            <w:pPr>
              <w:pStyle w:val="TableContents"/>
            </w:pPr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D985E8" w14:textId="77777777" w:rsidR="00AB0872" w:rsidRDefault="00AB0872">
            <w:pPr>
              <w:pStyle w:val="TableContents"/>
            </w:pPr>
          </w:p>
        </w:tc>
        <w:tc>
          <w:tcPr>
            <w:tcW w:w="65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F30958" w14:textId="77777777" w:rsidR="00AB0872" w:rsidRDefault="00AB0872">
            <w:pPr>
              <w:pStyle w:val="TableContents"/>
            </w:pP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BA5CBF" w14:textId="77777777" w:rsidR="00AB0872" w:rsidRDefault="00AB0872">
            <w:pPr>
              <w:pStyle w:val="TableContents"/>
            </w:pPr>
          </w:p>
        </w:tc>
        <w:tc>
          <w:tcPr>
            <w:tcW w:w="57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84D4D2" w14:textId="77777777" w:rsidR="00AB0872" w:rsidRDefault="00AB0872">
            <w:pPr>
              <w:pStyle w:val="TableContents"/>
            </w:pP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7E53011" w14:textId="77777777" w:rsidR="00AB0872" w:rsidRDefault="00AB0872">
            <w:pPr>
              <w:pStyle w:val="TableContents"/>
            </w:pPr>
          </w:p>
        </w:tc>
        <w:tc>
          <w:tcPr>
            <w:tcW w:w="1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71C35B" w14:textId="77777777" w:rsidR="00AB0872" w:rsidRDefault="00AB0872">
            <w:pPr>
              <w:pStyle w:val="TableContents"/>
            </w:pPr>
          </w:p>
        </w:tc>
      </w:tr>
      <w:tr w:rsidR="00AB0872" w14:paraId="02A37082" w14:textId="7777777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3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6B58B3C" w14:textId="77777777" w:rsidR="00AB0872" w:rsidRDefault="00000000">
            <w:pPr>
              <w:pStyle w:val="TableContents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14</w:t>
            </w:r>
          </w:p>
        </w:tc>
        <w:tc>
          <w:tcPr>
            <w:tcW w:w="269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AB8731" w14:textId="77777777" w:rsidR="00AB0872" w:rsidRDefault="00000000">
            <w:pPr>
              <w:pStyle w:val="TableContents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IGŁY JEDNORAZ. 0.8 X 40</w:t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6E2929" w14:textId="77777777" w:rsidR="00AB0872" w:rsidRDefault="00000000">
            <w:pPr>
              <w:pStyle w:val="TableContents"/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1 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op/ m-c</w:t>
            </w:r>
          </w:p>
        </w:tc>
        <w:tc>
          <w:tcPr>
            <w:tcW w:w="112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2DD2E0" w14:textId="77777777" w:rsidR="00AB0872" w:rsidRDefault="00000000">
            <w:pPr>
              <w:pStyle w:val="TableContents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12 op</w:t>
            </w:r>
          </w:p>
        </w:tc>
        <w:tc>
          <w:tcPr>
            <w:tcW w:w="94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FFB211" w14:textId="77777777" w:rsidR="00AB0872" w:rsidRDefault="00000000">
            <w:pPr>
              <w:pStyle w:val="TableContents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100 szt</w:t>
            </w:r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115F1616" w14:textId="77777777" w:rsidR="00AB0872" w:rsidRDefault="00AB0872">
            <w:pPr>
              <w:pStyle w:val="TableContents"/>
            </w:pPr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DF10A7" w14:textId="77777777" w:rsidR="00AB0872" w:rsidRDefault="00AB0872">
            <w:pPr>
              <w:pStyle w:val="TableContents"/>
            </w:pPr>
          </w:p>
        </w:tc>
        <w:tc>
          <w:tcPr>
            <w:tcW w:w="65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8E9529" w14:textId="77777777" w:rsidR="00AB0872" w:rsidRDefault="00AB0872">
            <w:pPr>
              <w:pStyle w:val="TableContents"/>
            </w:pP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FFD0C1A" w14:textId="77777777" w:rsidR="00AB0872" w:rsidRDefault="00AB0872">
            <w:pPr>
              <w:pStyle w:val="TableContents"/>
            </w:pPr>
          </w:p>
        </w:tc>
        <w:tc>
          <w:tcPr>
            <w:tcW w:w="57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C622DB" w14:textId="77777777" w:rsidR="00AB0872" w:rsidRDefault="00AB0872">
            <w:pPr>
              <w:pStyle w:val="TableContents"/>
            </w:pP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33E422" w14:textId="77777777" w:rsidR="00AB0872" w:rsidRDefault="00AB0872">
            <w:pPr>
              <w:pStyle w:val="TableContents"/>
            </w:pPr>
          </w:p>
        </w:tc>
        <w:tc>
          <w:tcPr>
            <w:tcW w:w="1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C3A527" w14:textId="77777777" w:rsidR="00AB0872" w:rsidRDefault="00AB0872">
            <w:pPr>
              <w:pStyle w:val="TableContents"/>
            </w:pPr>
          </w:p>
        </w:tc>
      </w:tr>
      <w:tr w:rsidR="00AB0872" w14:paraId="3FF9A454" w14:textId="7777777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3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1FEC90" w14:textId="77777777" w:rsidR="00AB0872" w:rsidRDefault="00000000">
            <w:pPr>
              <w:pStyle w:val="TableContents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15</w:t>
            </w:r>
          </w:p>
        </w:tc>
        <w:tc>
          <w:tcPr>
            <w:tcW w:w="269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C33925" w14:textId="77777777" w:rsidR="00AB0872" w:rsidRDefault="00000000">
            <w:pPr>
              <w:pStyle w:val="TableContents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IGŁY JEDNORAZ. 0,9 X 40</w:t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73E8F9" w14:textId="77777777" w:rsidR="00AB0872" w:rsidRDefault="00000000">
            <w:pPr>
              <w:pStyle w:val="TableContents"/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op/ m-c</w:t>
            </w:r>
          </w:p>
        </w:tc>
        <w:tc>
          <w:tcPr>
            <w:tcW w:w="112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BDA2ED" w14:textId="77777777" w:rsidR="00AB0872" w:rsidRDefault="00000000">
            <w:pPr>
              <w:pStyle w:val="TableContents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12 op</w:t>
            </w:r>
          </w:p>
        </w:tc>
        <w:tc>
          <w:tcPr>
            <w:tcW w:w="94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202B59" w14:textId="77777777" w:rsidR="00AB0872" w:rsidRDefault="00000000">
            <w:pPr>
              <w:pStyle w:val="TableContents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100 szt</w:t>
            </w:r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122BD997" w14:textId="77777777" w:rsidR="00AB0872" w:rsidRDefault="00AB0872">
            <w:pPr>
              <w:pStyle w:val="TableContents"/>
            </w:pPr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472AAE" w14:textId="77777777" w:rsidR="00AB0872" w:rsidRDefault="00AB0872">
            <w:pPr>
              <w:pStyle w:val="TableContents"/>
            </w:pPr>
          </w:p>
        </w:tc>
        <w:tc>
          <w:tcPr>
            <w:tcW w:w="65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3D3139" w14:textId="77777777" w:rsidR="00AB0872" w:rsidRDefault="00AB0872">
            <w:pPr>
              <w:pStyle w:val="TableContents"/>
            </w:pP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9633A6" w14:textId="77777777" w:rsidR="00AB0872" w:rsidRDefault="00AB0872">
            <w:pPr>
              <w:pStyle w:val="TableContents"/>
            </w:pPr>
          </w:p>
        </w:tc>
        <w:tc>
          <w:tcPr>
            <w:tcW w:w="57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4815E9" w14:textId="77777777" w:rsidR="00AB0872" w:rsidRDefault="00AB0872">
            <w:pPr>
              <w:pStyle w:val="TableContents"/>
            </w:pP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7D64BC" w14:textId="77777777" w:rsidR="00AB0872" w:rsidRDefault="00AB0872">
            <w:pPr>
              <w:pStyle w:val="TableContents"/>
            </w:pPr>
          </w:p>
        </w:tc>
        <w:tc>
          <w:tcPr>
            <w:tcW w:w="1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08E5904" w14:textId="77777777" w:rsidR="00AB0872" w:rsidRDefault="00AB0872">
            <w:pPr>
              <w:pStyle w:val="TableContents"/>
            </w:pPr>
          </w:p>
        </w:tc>
      </w:tr>
      <w:tr w:rsidR="00AB0872" w14:paraId="7FDD4242" w14:textId="7777777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3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21F4FE" w14:textId="77777777" w:rsidR="00AB0872" w:rsidRDefault="00000000">
            <w:pPr>
              <w:pStyle w:val="TableContents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16</w:t>
            </w:r>
          </w:p>
        </w:tc>
        <w:tc>
          <w:tcPr>
            <w:tcW w:w="269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C0A33F" w14:textId="77777777" w:rsidR="00AB0872" w:rsidRDefault="00000000">
            <w:pPr>
              <w:pStyle w:val="TableContents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IGŁY JEDNORAZ. 0,5 X 25</w:t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435BBD" w14:textId="77777777" w:rsidR="00AB0872" w:rsidRDefault="00000000">
            <w:pPr>
              <w:pStyle w:val="TableContents"/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2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op/ m-c</w:t>
            </w:r>
          </w:p>
        </w:tc>
        <w:tc>
          <w:tcPr>
            <w:tcW w:w="112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232FD0" w14:textId="77777777" w:rsidR="00AB0872" w:rsidRDefault="00000000">
            <w:pPr>
              <w:pStyle w:val="TableContents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24 op</w:t>
            </w:r>
          </w:p>
        </w:tc>
        <w:tc>
          <w:tcPr>
            <w:tcW w:w="94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EE0358" w14:textId="77777777" w:rsidR="00AB0872" w:rsidRDefault="00000000">
            <w:pPr>
              <w:pStyle w:val="TableContents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100 szt</w:t>
            </w:r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6A033D6E" w14:textId="77777777" w:rsidR="00AB0872" w:rsidRDefault="00AB0872">
            <w:pPr>
              <w:pStyle w:val="TableContents"/>
            </w:pPr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58858C" w14:textId="77777777" w:rsidR="00AB0872" w:rsidRDefault="00AB0872">
            <w:pPr>
              <w:pStyle w:val="TableContents"/>
            </w:pPr>
          </w:p>
        </w:tc>
        <w:tc>
          <w:tcPr>
            <w:tcW w:w="65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080481" w14:textId="77777777" w:rsidR="00AB0872" w:rsidRDefault="00AB0872">
            <w:pPr>
              <w:pStyle w:val="TableContents"/>
            </w:pP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A1AEFD" w14:textId="77777777" w:rsidR="00AB0872" w:rsidRDefault="00AB0872">
            <w:pPr>
              <w:pStyle w:val="TableContents"/>
            </w:pPr>
          </w:p>
        </w:tc>
        <w:tc>
          <w:tcPr>
            <w:tcW w:w="57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C30FEE" w14:textId="77777777" w:rsidR="00AB0872" w:rsidRDefault="00AB0872">
            <w:pPr>
              <w:pStyle w:val="TableContents"/>
            </w:pP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46E638" w14:textId="77777777" w:rsidR="00AB0872" w:rsidRDefault="00AB0872">
            <w:pPr>
              <w:pStyle w:val="TableContents"/>
            </w:pPr>
          </w:p>
        </w:tc>
        <w:tc>
          <w:tcPr>
            <w:tcW w:w="1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FAB421" w14:textId="77777777" w:rsidR="00AB0872" w:rsidRDefault="00AB0872">
            <w:pPr>
              <w:pStyle w:val="TableContents"/>
            </w:pPr>
          </w:p>
        </w:tc>
      </w:tr>
      <w:tr w:rsidR="00AB0872" w14:paraId="59BAFDBD" w14:textId="7777777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3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43C9F2" w14:textId="77777777" w:rsidR="00AB0872" w:rsidRDefault="00000000">
            <w:pPr>
              <w:pStyle w:val="TableContents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17</w:t>
            </w:r>
          </w:p>
        </w:tc>
        <w:tc>
          <w:tcPr>
            <w:tcW w:w="269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A73F60" w14:textId="77777777" w:rsidR="00AB0872" w:rsidRDefault="00000000">
            <w:pPr>
              <w:pStyle w:val="TableContents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IGŁY JEDNORAZ. 0,6 X 40</w:t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372663" w14:textId="77777777" w:rsidR="00AB0872" w:rsidRDefault="00000000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1op/ 2 m-ce</w:t>
            </w:r>
          </w:p>
        </w:tc>
        <w:tc>
          <w:tcPr>
            <w:tcW w:w="112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C855A5" w14:textId="77777777" w:rsidR="00AB0872" w:rsidRDefault="00000000">
            <w:pPr>
              <w:pStyle w:val="TableContents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6 op</w:t>
            </w:r>
          </w:p>
        </w:tc>
        <w:tc>
          <w:tcPr>
            <w:tcW w:w="94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8A5ED4" w14:textId="77777777" w:rsidR="00AB0872" w:rsidRDefault="00000000">
            <w:pPr>
              <w:pStyle w:val="TableContents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100 szt</w:t>
            </w:r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3D64B439" w14:textId="77777777" w:rsidR="00AB0872" w:rsidRDefault="00AB0872">
            <w:pPr>
              <w:pStyle w:val="TableContents"/>
            </w:pPr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62B3F0" w14:textId="77777777" w:rsidR="00AB0872" w:rsidRDefault="00AB0872">
            <w:pPr>
              <w:pStyle w:val="TableContents"/>
            </w:pPr>
          </w:p>
        </w:tc>
        <w:tc>
          <w:tcPr>
            <w:tcW w:w="65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9DF818" w14:textId="77777777" w:rsidR="00AB0872" w:rsidRDefault="00AB0872">
            <w:pPr>
              <w:pStyle w:val="TableContents"/>
            </w:pP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B439EDC" w14:textId="77777777" w:rsidR="00AB0872" w:rsidRDefault="00AB0872">
            <w:pPr>
              <w:pStyle w:val="TableContents"/>
            </w:pPr>
          </w:p>
        </w:tc>
        <w:tc>
          <w:tcPr>
            <w:tcW w:w="57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325EBA" w14:textId="77777777" w:rsidR="00AB0872" w:rsidRDefault="00AB0872">
            <w:pPr>
              <w:pStyle w:val="TableContents"/>
            </w:pP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68C256" w14:textId="77777777" w:rsidR="00AB0872" w:rsidRDefault="00AB0872">
            <w:pPr>
              <w:pStyle w:val="TableContents"/>
            </w:pPr>
          </w:p>
        </w:tc>
        <w:tc>
          <w:tcPr>
            <w:tcW w:w="1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F442FE" w14:textId="77777777" w:rsidR="00AB0872" w:rsidRDefault="00AB0872">
            <w:pPr>
              <w:pStyle w:val="TableContents"/>
            </w:pPr>
          </w:p>
        </w:tc>
      </w:tr>
      <w:tr w:rsidR="00AB0872" w14:paraId="23AB7948" w14:textId="7777777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3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A5120D" w14:textId="77777777" w:rsidR="00AB0872" w:rsidRDefault="00000000">
            <w:pPr>
              <w:pStyle w:val="TableContents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18</w:t>
            </w:r>
          </w:p>
        </w:tc>
        <w:tc>
          <w:tcPr>
            <w:tcW w:w="269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B2671F" w14:textId="77777777" w:rsidR="00AB0872" w:rsidRDefault="00000000">
            <w:pPr>
              <w:pStyle w:val="TableContents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IGŁY JEDNORAZ.1,2 X 40</w:t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2AE767" w14:textId="77777777" w:rsidR="00AB0872" w:rsidRDefault="00000000">
            <w:pPr>
              <w:pStyle w:val="TableContents"/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1  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op/ m-c</w:t>
            </w:r>
          </w:p>
        </w:tc>
        <w:tc>
          <w:tcPr>
            <w:tcW w:w="112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FC3DC6" w14:textId="77777777" w:rsidR="00AB0872" w:rsidRDefault="00000000">
            <w:pPr>
              <w:pStyle w:val="TableContents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12 op</w:t>
            </w:r>
          </w:p>
        </w:tc>
        <w:tc>
          <w:tcPr>
            <w:tcW w:w="94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DAA939" w14:textId="77777777" w:rsidR="00AB0872" w:rsidRDefault="00000000">
            <w:pPr>
              <w:pStyle w:val="TableContents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100 szt</w:t>
            </w:r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1D9AD6D0" w14:textId="77777777" w:rsidR="00AB0872" w:rsidRDefault="00AB0872">
            <w:pPr>
              <w:pStyle w:val="TableContents"/>
            </w:pPr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2F9AA4" w14:textId="77777777" w:rsidR="00AB0872" w:rsidRDefault="00AB0872">
            <w:pPr>
              <w:pStyle w:val="TableContents"/>
            </w:pPr>
          </w:p>
        </w:tc>
        <w:tc>
          <w:tcPr>
            <w:tcW w:w="65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4C5E72" w14:textId="77777777" w:rsidR="00AB0872" w:rsidRDefault="00AB0872">
            <w:pPr>
              <w:pStyle w:val="TableContents"/>
            </w:pP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CFFF39" w14:textId="77777777" w:rsidR="00AB0872" w:rsidRDefault="00AB0872">
            <w:pPr>
              <w:pStyle w:val="TableContents"/>
            </w:pPr>
          </w:p>
        </w:tc>
        <w:tc>
          <w:tcPr>
            <w:tcW w:w="57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7F164F" w14:textId="77777777" w:rsidR="00AB0872" w:rsidRDefault="00AB0872">
            <w:pPr>
              <w:pStyle w:val="TableContents"/>
            </w:pP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879E0F" w14:textId="77777777" w:rsidR="00AB0872" w:rsidRDefault="00AB0872">
            <w:pPr>
              <w:pStyle w:val="TableContents"/>
            </w:pPr>
          </w:p>
        </w:tc>
        <w:tc>
          <w:tcPr>
            <w:tcW w:w="1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C75242" w14:textId="77777777" w:rsidR="00AB0872" w:rsidRDefault="00AB0872">
            <w:pPr>
              <w:pStyle w:val="TableContents"/>
            </w:pPr>
          </w:p>
        </w:tc>
      </w:tr>
      <w:tr w:rsidR="00AB0872" w14:paraId="4C426174" w14:textId="7777777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3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5887B1" w14:textId="77777777" w:rsidR="00AB0872" w:rsidRDefault="00000000">
            <w:pPr>
              <w:pStyle w:val="TableContents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19</w:t>
            </w:r>
          </w:p>
        </w:tc>
        <w:tc>
          <w:tcPr>
            <w:tcW w:w="269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5A3E2F" w14:textId="77777777" w:rsidR="00AB0872" w:rsidRDefault="00000000">
            <w:pPr>
              <w:pStyle w:val="TableContents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REKAWICE CHIR. JAŁOW rozm 7</w:t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106358" w14:textId="77777777" w:rsidR="00AB0872" w:rsidRDefault="00000000">
            <w:pPr>
              <w:pStyle w:val="TableContents"/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8 szt 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/ m-c</w:t>
            </w:r>
          </w:p>
        </w:tc>
        <w:tc>
          <w:tcPr>
            <w:tcW w:w="112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C011BE" w14:textId="77777777" w:rsidR="00AB0872" w:rsidRDefault="00000000">
            <w:pPr>
              <w:pStyle w:val="TableContents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96 szt</w:t>
            </w:r>
          </w:p>
        </w:tc>
        <w:tc>
          <w:tcPr>
            <w:tcW w:w="94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7579A4" w14:textId="77777777" w:rsidR="00AB0872" w:rsidRDefault="00000000">
            <w:pPr>
              <w:pStyle w:val="TableContents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1 szt</w:t>
            </w:r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5BC87DB1" w14:textId="77777777" w:rsidR="00AB0872" w:rsidRDefault="00AB0872">
            <w:pPr>
              <w:pStyle w:val="TableContents"/>
            </w:pPr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8AC578" w14:textId="77777777" w:rsidR="00AB0872" w:rsidRDefault="00AB0872">
            <w:pPr>
              <w:pStyle w:val="TableContents"/>
            </w:pPr>
          </w:p>
        </w:tc>
        <w:tc>
          <w:tcPr>
            <w:tcW w:w="65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C66217" w14:textId="77777777" w:rsidR="00AB0872" w:rsidRDefault="00AB0872">
            <w:pPr>
              <w:pStyle w:val="TableContents"/>
            </w:pP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ADC980" w14:textId="77777777" w:rsidR="00AB0872" w:rsidRDefault="00AB0872">
            <w:pPr>
              <w:pStyle w:val="TableContents"/>
            </w:pPr>
          </w:p>
        </w:tc>
        <w:tc>
          <w:tcPr>
            <w:tcW w:w="57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17EF5F" w14:textId="77777777" w:rsidR="00AB0872" w:rsidRDefault="00AB0872">
            <w:pPr>
              <w:pStyle w:val="TableContents"/>
            </w:pP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46C801" w14:textId="77777777" w:rsidR="00AB0872" w:rsidRDefault="00AB0872">
            <w:pPr>
              <w:pStyle w:val="TableContents"/>
            </w:pPr>
          </w:p>
        </w:tc>
        <w:tc>
          <w:tcPr>
            <w:tcW w:w="1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73D86B" w14:textId="77777777" w:rsidR="00AB0872" w:rsidRDefault="00AB0872">
            <w:pPr>
              <w:pStyle w:val="TableContents"/>
            </w:pPr>
          </w:p>
        </w:tc>
      </w:tr>
      <w:tr w:rsidR="00AB0872" w14:paraId="6524FDEE" w14:textId="7777777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3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A17E27" w14:textId="77777777" w:rsidR="00AB0872" w:rsidRDefault="00000000">
            <w:pPr>
              <w:pStyle w:val="TableContents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20</w:t>
            </w:r>
          </w:p>
        </w:tc>
        <w:tc>
          <w:tcPr>
            <w:tcW w:w="269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715DEF" w14:textId="77777777" w:rsidR="00AB0872" w:rsidRDefault="00000000">
            <w:pPr>
              <w:pStyle w:val="TableContents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REKAWICE CHIR. JAŁOW rozm 8</w:t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2D6368" w14:textId="77777777" w:rsidR="00AB0872" w:rsidRDefault="00000000">
            <w:pPr>
              <w:pStyle w:val="TableContents"/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8 szt 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/ m-c</w:t>
            </w:r>
          </w:p>
        </w:tc>
        <w:tc>
          <w:tcPr>
            <w:tcW w:w="112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4B4E7F" w14:textId="77777777" w:rsidR="00AB0872" w:rsidRDefault="00000000">
            <w:pPr>
              <w:pStyle w:val="TableContents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96 szt</w:t>
            </w:r>
          </w:p>
        </w:tc>
        <w:tc>
          <w:tcPr>
            <w:tcW w:w="94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0F1D15" w14:textId="77777777" w:rsidR="00AB0872" w:rsidRDefault="00000000">
            <w:pPr>
              <w:pStyle w:val="TableContents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1 szt</w:t>
            </w:r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75DB51EB" w14:textId="77777777" w:rsidR="00AB0872" w:rsidRDefault="00AB0872">
            <w:pPr>
              <w:pStyle w:val="TableContents"/>
            </w:pPr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E2936A" w14:textId="77777777" w:rsidR="00AB0872" w:rsidRDefault="00AB0872">
            <w:pPr>
              <w:pStyle w:val="TableContents"/>
            </w:pPr>
          </w:p>
        </w:tc>
        <w:tc>
          <w:tcPr>
            <w:tcW w:w="65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3E41C6" w14:textId="77777777" w:rsidR="00AB0872" w:rsidRDefault="00AB0872">
            <w:pPr>
              <w:pStyle w:val="TableContents"/>
            </w:pP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6DEA92" w14:textId="77777777" w:rsidR="00AB0872" w:rsidRDefault="00AB0872">
            <w:pPr>
              <w:pStyle w:val="TableContents"/>
            </w:pPr>
          </w:p>
        </w:tc>
        <w:tc>
          <w:tcPr>
            <w:tcW w:w="57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CCD23C" w14:textId="77777777" w:rsidR="00AB0872" w:rsidRDefault="00AB0872">
            <w:pPr>
              <w:pStyle w:val="TableContents"/>
            </w:pP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AA108D" w14:textId="77777777" w:rsidR="00AB0872" w:rsidRDefault="00AB0872">
            <w:pPr>
              <w:pStyle w:val="TableContents"/>
            </w:pPr>
          </w:p>
        </w:tc>
        <w:tc>
          <w:tcPr>
            <w:tcW w:w="1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49D960" w14:textId="77777777" w:rsidR="00AB0872" w:rsidRDefault="00AB0872">
            <w:pPr>
              <w:pStyle w:val="TableContents"/>
            </w:pPr>
          </w:p>
        </w:tc>
      </w:tr>
      <w:tr w:rsidR="00AB0872" w14:paraId="5A3F2292" w14:textId="7777777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3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2E8D4B" w14:textId="77777777" w:rsidR="00AB0872" w:rsidRDefault="00000000">
            <w:pPr>
              <w:pStyle w:val="TableContents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21</w:t>
            </w:r>
          </w:p>
        </w:tc>
        <w:tc>
          <w:tcPr>
            <w:tcW w:w="269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EF5D6C" w14:textId="77777777" w:rsidR="00AB0872" w:rsidRDefault="00000000">
            <w:pPr>
              <w:pStyle w:val="TableContents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SILIK. MASKA DO RESUSCYTACJI</w:t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DFD6A6" w14:textId="77777777" w:rsidR="00AB0872" w:rsidRDefault="00000000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 szt/ m-c</w:t>
            </w:r>
          </w:p>
        </w:tc>
        <w:tc>
          <w:tcPr>
            <w:tcW w:w="112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3A4CB0" w14:textId="77777777" w:rsidR="00AB0872" w:rsidRDefault="00000000">
            <w:pPr>
              <w:pStyle w:val="TableContents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12 op</w:t>
            </w:r>
          </w:p>
        </w:tc>
        <w:tc>
          <w:tcPr>
            <w:tcW w:w="94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9CC020" w14:textId="77777777" w:rsidR="00AB0872" w:rsidRDefault="00000000">
            <w:pPr>
              <w:pStyle w:val="TableContents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 1 szt</w:t>
            </w:r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5834A58" w14:textId="77777777" w:rsidR="00AB0872" w:rsidRDefault="00AB0872">
            <w:pPr>
              <w:pStyle w:val="TableContents"/>
            </w:pPr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C7DDB8" w14:textId="77777777" w:rsidR="00AB0872" w:rsidRDefault="00AB0872">
            <w:pPr>
              <w:pStyle w:val="TableContents"/>
            </w:pPr>
          </w:p>
        </w:tc>
        <w:tc>
          <w:tcPr>
            <w:tcW w:w="65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91CE30" w14:textId="77777777" w:rsidR="00AB0872" w:rsidRDefault="00AB0872">
            <w:pPr>
              <w:pStyle w:val="TableContents"/>
            </w:pP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9FC1F5" w14:textId="77777777" w:rsidR="00AB0872" w:rsidRDefault="00AB0872">
            <w:pPr>
              <w:pStyle w:val="TableContents"/>
            </w:pPr>
          </w:p>
        </w:tc>
        <w:tc>
          <w:tcPr>
            <w:tcW w:w="57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E0A885" w14:textId="77777777" w:rsidR="00AB0872" w:rsidRDefault="00AB0872">
            <w:pPr>
              <w:pStyle w:val="TableContents"/>
            </w:pP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6ADF252" w14:textId="77777777" w:rsidR="00AB0872" w:rsidRDefault="00AB0872">
            <w:pPr>
              <w:pStyle w:val="TableContents"/>
            </w:pPr>
          </w:p>
        </w:tc>
        <w:tc>
          <w:tcPr>
            <w:tcW w:w="1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36253C" w14:textId="77777777" w:rsidR="00AB0872" w:rsidRDefault="00AB0872">
            <w:pPr>
              <w:pStyle w:val="TableContents"/>
            </w:pPr>
          </w:p>
        </w:tc>
      </w:tr>
      <w:tr w:rsidR="00AB0872" w14:paraId="333A3A7A" w14:textId="7777777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3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1E2896" w14:textId="77777777" w:rsidR="00AB0872" w:rsidRDefault="00000000">
            <w:pPr>
              <w:pStyle w:val="TableContents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22</w:t>
            </w:r>
          </w:p>
        </w:tc>
        <w:tc>
          <w:tcPr>
            <w:tcW w:w="269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07CB65" w14:textId="77777777" w:rsidR="00AB0872" w:rsidRDefault="00000000">
            <w:pPr>
              <w:pStyle w:val="TableContents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SILIK. MASKA DLA NIEMOWLAT</w:t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12D7C8" w14:textId="77777777" w:rsidR="00AB0872" w:rsidRDefault="00000000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 szt/ m-c</w:t>
            </w:r>
          </w:p>
        </w:tc>
        <w:tc>
          <w:tcPr>
            <w:tcW w:w="112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ECD152" w14:textId="77777777" w:rsidR="00AB0872" w:rsidRDefault="00000000">
            <w:pPr>
              <w:pStyle w:val="TableContents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12 op</w:t>
            </w:r>
          </w:p>
        </w:tc>
        <w:tc>
          <w:tcPr>
            <w:tcW w:w="94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27236F" w14:textId="77777777" w:rsidR="00AB0872" w:rsidRDefault="00000000">
            <w:pPr>
              <w:pStyle w:val="TableContents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1 szt</w:t>
            </w:r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A874D2A" w14:textId="77777777" w:rsidR="00AB0872" w:rsidRDefault="00AB0872">
            <w:pPr>
              <w:pStyle w:val="TableContents"/>
            </w:pPr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A81734" w14:textId="77777777" w:rsidR="00AB0872" w:rsidRDefault="00AB0872">
            <w:pPr>
              <w:pStyle w:val="TableContents"/>
            </w:pPr>
          </w:p>
        </w:tc>
        <w:tc>
          <w:tcPr>
            <w:tcW w:w="65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8F02A7" w14:textId="77777777" w:rsidR="00AB0872" w:rsidRDefault="00AB0872">
            <w:pPr>
              <w:pStyle w:val="TableContents"/>
            </w:pP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65958F" w14:textId="77777777" w:rsidR="00AB0872" w:rsidRDefault="00AB0872">
            <w:pPr>
              <w:pStyle w:val="TableContents"/>
            </w:pPr>
          </w:p>
        </w:tc>
        <w:tc>
          <w:tcPr>
            <w:tcW w:w="57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27876F" w14:textId="77777777" w:rsidR="00AB0872" w:rsidRDefault="00AB0872">
            <w:pPr>
              <w:pStyle w:val="TableContents"/>
            </w:pP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838A29" w14:textId="77777777" w:rsidR="00AB0872" w:rsidRDefault="00AB0872">
            <w:pPr>
              <w:pStyle w:val="TableContents"/>
            </w:pPr>
          </w:p>
        </w:tc>
        <w:tc>
          <w:tcPr>
            <w:tcW w:w="1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5822C2" w14:textId="77777777" w:rsidR="00AB0872" w:rsidRDefault="00AB0872">
            <w:pPr>
              <w:pStyle w:val="TableContents"/>
            </w:pPr>
          </w:p>
        </w:tc>
      </w:tr>
      <w:tr w:rsidR="00AB0872" w14:paraId="4B677727" w14:textId="77777777">
        <w:tblPrEx>
          <w:tblCellMar>
            <w:top w:w="0" w:type="dxa"/>
            <w:bottom w:w="0" w:type="dxa"/>
          </w:tblCellMar>
        </w:tblPrEx>
        <w:trPr>
          <w:trHeight w:hRule="exact" w:val="518"/>
        </w:trPr>
        <w:tc>
          <w:tcPr>
            <w:tcW w:w="3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E23788" w14:textId="77777777" w:rsidR="00AB0872" w:rsidRDefault="00000000">
            <w:pPr>
              <w:pStyle w:val="TableContents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23</w:t>
            </w:r>
          </w:p>
        </w:tc>
        <w:tc>
          <w:tcPr>
            <w:tcW w:w="269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07934C0" w14:textId="77777777" w:rsidR="00AB0872" w:rsidRDefault="00000000">
            <w:pPr>
              <w:pStyle w:val="TableContents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MASKA ANESTETYCZNA RÓŻNE ROZMIARY</w:t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E96326" w14:textId="77777777" w:rsidR="00AB0872" w:rsidRDefault="00000000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 szt/ m-c</w:t>
            </w:r>
          </w:p>
        </w:tc>
        <w:tc>
          <w:tcPr>
            <w:tcW w:w="112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8D6186" w14:textId="77777777" w:rsidR="00AB0872" w:rsidRDefault="00000000">
            <w:pPr>
              <w:pStyle w:val="TableContents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12 op</w:t>
            </w:r>
          </w:p>
        </w:tc>
        <w:tc>
          <w:tcPr>
            <w:tcW w:w="94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2E33EC7" w14:textId="77777777" w:rsidR="00AB0872" w:rsidRDefault="00000000">
            <w:pPr>
              <w:pStyle w:val="TableContents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1 szt</w:t>
            </w:r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22EC1DC1" w14:textId="77777777" w:rsidR="00AB0872" w:rsidRDefault="00AB0872">
            <w:pPr>
              <w:pStyle w:val="TableContents"/>
            </w:pPr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3E3733" w14:textId="77777777" w:rsidR="00AB0872" w:rsidRDefault="00AB0872">
            <w:pPr>
              <w:pStyle w:val="TableContents"/>
            </w:pPr>
          </w:p>
        </w:tc>
        <w:tc>
          <w:tcPr>
            <w:tcW w:w="65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D88150" w14:textId="77777777" w:rsidR="00AB0872" w:rsidRDefault="00AB0872">
            <w:pPr>
              <w:pStyle w:val="TableContents"/>
            </w:pP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E58F1C" w14:textId="77777777" w:rsidR="00AB0872" w:rsidRDefault="00AB0872">
            <w:pPr>
              <w:pStyle w:val="TableContents"/>
            </w:pPr>
          </w:p>
        </w:tc>
        <w:tc>
          <w:tcPr>
            <w:tcW w:w="57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B01617" w14:textId="77777777" w:rsidR="00AB0872" w:rsidRDefault="00AB0872">
            <w:pPr>
              <w:pStyle w:val="TableContents"/>
            </w:pP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4C4000" w14:textId="77777777" w:rsidR="00AB0872" w:rsidRDefault="00AB0872">
            <w:pPr>
              <w:pStyle w:val="TableContents"/>
            </w:pPr>
          </w:p>
        </w:tc>
        <w:tc>
          <w:tcPr>
            <w:tcW w:w="1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40436C" w14:textId="77777777" w:rsidR="00AB0872" w:rsidRDefault="00AB0872">
            <w:pPr>
              <w:pStyle w:val="TableContents"/>
            </w:pPr>
          </w:p>
        </w:tc>
      </w:tr>
      <w:tr w:rsidR="00AB0872" w14:paraId="25B02E52" w14:textId="77777777">
        <w:tblPrEx>
          <w:tblCellMar>
            <w:top w:w="0" w:type="dxa"/>
            <w:bottom w:w="0" w:type="dxa"/>
          </w:tblCellMar>
        </w:tblPrEx>
        <w:trPr>
          <w:trHeight w:hRule="exact" w:val="510"/>
        </w:trPr>
        <w:tc>
          <w:tcPr>
            <w:tcW w:w="3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52E2BE" w14:textId="77777777" w:rsidR="00AB0872" w:rsidRDefault="00000000">
            <w:pPr>
              <w:pStyle w:val="TableContents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24</w:t>
            </w:r>
          </w:p>
        </w:tc>
        <w:tc>
          <w:tcPr>
            <w:tcW w:w="269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D1691E" w14:textId="77777777" w:rsidR="00AB0872" w:rsidRDefault="00000000">
            <w:pPr>
              <w:pStyle w:val="TableContents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NAKŁUWACZE SAFELANCE  RÓZNE ROZMIARY</w:t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BA726D" w14:textId="77777777" w:rsidR="00AB0872" w:rsidRDefault="00000000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 op/ m-c</w:t>
            </w:r>
          </w:p>
        </w:tc>
        <w:tc>
          <w:tcPr>
            <w:tcW w:w="112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C480DD" w14:textId="77777777" w:rsidR="00AB0872" w:rsidRDefault="00000000">
            <w:pPr>
              <w:pStyle w:val="TableContents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2400 szt</w:t>
            </w:r>
          </w:p>
        </w:tc>
        <w:tc>
          <w:tcPr>
            <w:tcW w:w="94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9059C7" w14:textId="77777777" w:rsidR="00AB0872" w:rsidRDefault="00000000">
            <w:pPr>
              <w:pStyle w:val="TableContents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200 szt</w:t>
            </w:r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29D109AD" w14:textId="77777777" w:rsidR="00AB0872" w:rsidRDefault="00AB0872">
            <w:pPr>
              <w:pStyle w:val="TableContents"/>
            </w:pPr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6CF848" w14:textId="77777777" w:rsidR="00AB0872" w:rsidRDefault="00AB0872">
            <w:pPr>
              <w:pStyle w:val="TableContents"/>
            </w:pPr>
          </w:p>
        </w:tc>
        <w:tc>
          <w:tcPr>
            <w:tcW w:w="65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7DB21C" w14:textId="77777777" w:rsidR="00AB0872" w:rsidRDefault="00AB0872">
            <w:pPr>
              <w:pStyle w:val="TableContents"/>
            </w:pP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268861" w14:textId="77777777" w:rsidR="00AB0872" w:rsidRDefault="00AB0872">
            <w:pPr>
              <w:pStyle w:val="TableContents"/>
            </w:pPr>
          </w:p>
        </w:tc>
        <w:tc>
          <w:tcPr>
            <w:tcW w:w="57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4AD186" w14:textId="77777777" w:rsidR="00AB0872" w:rsidRDefault="00AB0872">
            <w:pPr>
              <w:pStyle w:val="TableContents"/>
            </w:pP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54C4E4" w14:textId="77777777" w:rsidR="00AB0872" w:rsidRDefault="00AB0872">
            <w:pPr>
              <w:pStyle w:val="TableContents"/>
            </w:pPr>
          </w:p>
        </w:tc>
        <w:tc>
          <w:tcPr>
            <w:tcW w:w="1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012360C" w14:textId="77777777" w:rsidR="00AB0872" w:rsidRDefault="00AB0872">
            <w:pPr>
              <w:pStyle w:val="TableContents"/>
            </w:pPr>
          </w:p>
        </w:tc>
      </w:tr>
      <w:tr w:rsidR="00AB0872" w14:paraId="7DB2A405" w14:textId="77777777">
        <w:tblPrEx>
          <w:tblCellMar>
            <w:top w:w="0" w:type="dxa"/>
            <w:bottom w:w="0" w:type="dxa"/>
          </w:tblCellMar>
        </w:tblPrEx>
        <w:trPr>
          <w:trHeight w:hRule="exact" w:val="521"/>
        </w:trPr>
        <w:tc>
          <w:tcPr>
            <w:tcW w:w="3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EDCFF6" w14:textId="77777777" w:rsidR="00AB0872" w:rsidRDefault="00000000">
            <w:pPr>
              <w:pStyle w:val="TableContents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25</w:t>
            </w:r>
          </w:p>
        </w:tc>
        <w:tc>
          <w:tcPr>
            <w:tcW w:w="269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4FF7D8" w14:textId="77777777" w:rsidR="00AB0872" w:rsidRDefault="00000000">
            <w:pPr>
              <w:pStyle w:val="TableContents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SILIK. MASKA DO SZTUCZNEGO ODDYCHANIA</w:t>
            </w:r>
          </w:p>
          <w:p w14:paraId="1EE3ED77" w14:textId="77777777" w:rsidR="00AB0872" w:rsidRDefault="00000000">
            <w:pPr>
              <w:pStyle w:val="TableContents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 M2</w:t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19B976" w14:textId="77777777" w:rsidR="00AB0872" w:rsidRDefault="00000000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 szt/ m-c</w:t>
            </w:r>
          </w:p>
        </w:tc>
        <w:tc>
          <w:tcPr>
            <w:tcW w:w="112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ECA56E" w14:textId="77777777" w:rsidR="00AB0872" w:rsidRDefault="00000000">
            <w:pPr>
              <w:pStyle w:val="TableContents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12 szt</w:t>
            </w:r>
          </w:p>
        </w:tc>
        <w:tc>
          <w:tcPr>
            <w:tcW w:w="94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934454" w14:textId="77777777" w:rsidR="00AB0872" w:rsidRDefault="00000000">
            <w:pPr>
              <w:pStyle w:val="TableContents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1 szt</w:t>
            </w:r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03B11C6B" w14:textId="77777777" w:rsidR="00AB0872" w:rsidRDefault="00AB0872">
            <w:pPr>
              <w:pStyle w:val="TableContents"/>
            </w:pPr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9BD671" w14:textId="77777777" w:rsidR="00AB0872" w:rsidRDefault="00AB0872">
            <w:pPr>
              <w:pStyle w:val="TableContents"/>
            </w:pPr>
          </w:p>
        </w:tc>
        <w:tc>
          <w:tcPr>
            <w:tcW w:w="65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7E6EEA" w14:textId="77777777" w:rsidR="00AB0872" w:rsidRDefault="00AB0872">
            <w:pPr>
              <w:pStyle w:val="TableContents"/>
            </w:pP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71D3E3" w14:textId="77777777" w:rsidR="00AB0872" w:rsidRDefault="00AB0872">
            <w:pPr>
              <w:pStyle w:val="TableContents"/>
            </w:pPr>
          </w:p>
        </w:tc>
        <w:tc>
          <w:tcPr>
            <w:tcW w:w="57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BDA6CE0" w14:textId="77777777" w:rsidR="00AB0872" w:rsidRDefault="00AB0872">
            <w:pPr>
              <w:pStyle w:val="TableContents"/>
            </w:pP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8FBD2B" w14:textId="77777777" w:rsidR="00AB0872" w:rsidRDefault="00AB0872">
            <w:pPr>
              <w:pStyle w:val="TableContents"/>
            </w:pPr>
          </w:p>
        </w:tc>
        <w:tc>
          <w:tcPr>
            <w:tcW w:w="1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58F4C2" w14:textId="77777777" w:rsidR="00AB0872" w:rsidRDefault="00AB0872">
            <w:pPr>
              <w:pStyle w:val="TableContents"/>
            </w:pPr>
          </w:p>
        </w:tc>
      </w:tr>
      <w:tr w:rsidR="00AB0872" w14:paraId="225D326C" w14:textId="77777777">
        <w:tblPrEx>
          <w:tblCellMar>
            <w:top w:w="0" w:type="dxa"/>
            <w:bottom w:w="0" w:type="dxa"/>
          </w:tblCellMar>
        </w:tblPrEx>
        <w:trPr>
          <w:trHeight w:hRule="exact" w:val="509"/>
        </w:trPr>
        <w:tc>
          <w:tcPr>
            <w:tcW w:w="3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4B4316" w14:textId="77777777" w:rsidR="00AB0872" w:rsidRDefault="00000000">
            <w:pPr>
              <w:pStyle w:val="TableContents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26</w:t>
            </w:r>
          </w:p>
        </w:tc>
        <w:tc>
          <w:tcPr>
            <w:tcW w:w="269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5972CA" w14:textId="77777777" w:rsidR="00AB0872" w:rsidRDefault="00000000">
            <w:pPr>
              <w:pStyle w:val="TableContents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RURKA USTNO- GARDŁ. GUEDELA RÓŻNE ROZMIARY</w:t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959A61" w14:textId="77777777" w:rsidR="00AB0872" w:rsidRDefault="00000000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 szt/ m-c</w:t>
            </w:r>
          </w:p>
        </w:tc>
        <w:tc>
          <w:tcPr>
            <w:tcW w:w="112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5063C4" w14:textId="77777777" w:rsidR="00AB0872" w:rsidRDefault="00000000">
            <w:pPr>
              <w:pStyle w:val="TableContents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12 szt</w:t>
            </w:r>
          </w:p>
        </w:tc>
        <w:tc>
          <w:tcPr>
            <w:tcW w:w="94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1018AA" w14:textId="77777777" w:rsidR="00AB0872" w:rsidRDefault="00000000">
            <w:pPr>
              <w:pStyle w:val="TableContents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1 szt</w:t>
            </w:r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068F1005" w14:textId="77777777" w:rsidR="00AB0872" w:rsidRDefault="00AB0872">
            <w:pPr>
              <w:pStyle w:val="TableContents"/>
            </w:pPr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6656A0" w14:textId="77777777" w:rsidR="00AB0872" w:rsidRDefault="00AB0872">
            <w:pPr>
              <w:pStyle w:val="TableContents"/>
            </w:pPr>
          </w:p>
        </w:tc>
        <w:tc>
          <w:tcPr>
            <w:tcW w:w="65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16048E" w14:textId="77777777" w:rsidR="00AB0872" w:rsidRDefault="00AB0872">
            <w:pPr>
              <w:pStyle w:val="TableContents"/>
            </w:pP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B9798D" w14:textId="77777777" w:rsidR="00AB0872" w:rsidRDefault="00AB0872">
            <w:pPr>
              <w:pStyle w:val="TableContents"/>
            </w:pPr>
          </w:p>
        </w:tc>
        <w:tc>
          <w:tcPr>
            <w:tcW w:w="57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78F861" w14:textId="77777777" w:rsidR="00AB0872" w:rsidRDefault="00AB0872">
            <w:pPr>
              <w:pStyle w:val="TableContents"/>
            </w:pP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DD7921" w14:textId="77777777" w:rsidR="00AB0872" w:rsidRDefault="00AB0872">
            <w:pPr>
              <w:pStyle w:val="TableContents"/>
            </w:pPr>
          </w:p>
        </w:tc>
        <w:tc>
          <w:tcPr>
            <w:tcW w:w="1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7CC34C" w14:textId="77777777" w:rsidR="00AB0872" w:rsidRDefault="00AB0872">
            <w:pPr>
              <w:pStyle w:val="TableContents"/>
            </w:pPr>
          </w:p>
        </w:tc>
      </w:tr>
      <w:tr w:rsidR="00AB0872" w14:paraId="08F8B907" w14:textId="7777777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3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641DB7" w14:textId="77777777" w:rsidR="00AB0872" w:rsidRDefault="00000000">
            <w:pPr>
              <w:pStyle w:val="TableContents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27</w:t>
            </w:r>
          </w:p>
        </w:tc>
        <w:tc>
          <w:tcPr>
            <w:tcW w:w="269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D4F66E" w14:textId="77777777" w:rsidR="00AB0872" w:rsidRDefault="00000000">
            <w:pPr>
              <w:pStyle w:val="TableContents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IXXEL TEST PASKOWY op x 50 szt</w:t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FECB08" w14:textId="77777777" w:rsidR="00AB0872" w:rsidRDefault="00000000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 op/ m-c</w:t>
            </w:r>
          </w:p>
        </w:tc>
        <w:tc>
          <w:tcPr>
            <w:tcW w:w="112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BFA90F" w14:textId="77777777" w:rsidR="00AB0872" w:rsidRDefault="00000000">
            <w:pPr>
              <w:pStyle w:val="TableContents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24 op</w:t>
            </w:r>
          </w:p>
        </w:tc>
        <w:tc>
          <w:tcPr>
            <w:tcW w:w="94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C54BF0" w14:textId="77777777" w:rsidR="00AB0872" w:rsidRDefault="00000000">
            <w:pPr>
              <w:pStyle w:val="TableContents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50 szt</w:t>
            </w:r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3EFF0576" w14:textId="77777777" w:rsidR="00AB0872" w:rsidRDefault="00AB0872">
            <w:pPr>
              <w:pStyle w:val="TableContents"/>
            </w:pPr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816073" w14:textId="77777777" w:rsidR="00AB0872" w:rsidRDefault="00AB0872">
            <w:pPr>
              <w:pStyle w:val="TableContents"/>
            </w:pPr>
          </w:p>
        </w:tc>
        <w:tc>
          <w:tcPr>
            <w:tcW w:w="65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65DFAC9" w14:textId="77777777" w:rsidR="00AB0872" w:rsidRDefault="00AB0872">
            <w:pPr>
              <w:pStyle w:val="TableContents"/>
            </w:pP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6AD726" w14:textId="77777777" w:rsidR="00AB0872" w:rsidRDefault="00AB0872">
            <w:pPr>
              <w:pStyle w:val="TableContents"/>
            </w:pPr>
          </w:p>
        </w:tc>
        <w:tc>
          <w:tcPr>
            <w:tcW w:w="57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CC9676" w14:textId="77777777" w:rsidR="00AB0872" w:rsidRDefault="00AB0872">
            <w:pPr>
              <w:pStyle w:val="TableContents"/>
            </w:pP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B4F58C" w14:textId="77777777" w:rsidR="00AB0872" w:rsidRDefault="00AB0872">
            <w:pPr>
              <w:pStyle w:val="TableContents"/>
            </w:pPr>
          </w:p>
        </w:tc>
        <w:tc>
          <w:tcPr>
            <w:tcW w:w="1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3CDD0B" w14:textId="77777777" w:rsidR="00AB0872" w:rsidRDefault="00AB0872">
            <w:pPr>
              <w:pStyle w:val="TableContents"/>
            </w:pPr>
          </w:p>
        </w:tc>
      </w:tr>
      <w:tr w:rsidR="00AB0872" w14:paraId="27C838B9" w14:textId="7777777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3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DF06B4" w14:textId="77777777" w:rsidR="00AB0872" w:rsidRDefault="00000000">
            <w:pPr>
              <w:pStyle w:val="TableContents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28</w:t>
            </w:r>
          </w:p>
        </w:tc>
        <w:tc>
          <w:tcPr>
            <w:tcW w:w="269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10F3F8" w14:textId="77777777" w:rsidR="00AB0872" w:rsidRDefault="00000000">
            <w:pPr>
              <w:pStyle w:val="TableContents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KIELISZKI DO LEKÓW</w:t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6C3CFF" w14:textId="77777777" w:rsidR="00AB0872" w:rsidRDefault="00000000">
            <w:pPr>
              <w:pStyle w:val="TableContents"/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30 szt 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/ m-c</w:t>
            </w:r>
          </w:p>
        </w:tc>
        <w:tc>
          <w:tcPr>
            <w:tcW w:w="112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6CDC8D" w14:textId="77777777" w:rsidR="00AB0872" w:rsidRDefault="00000000">
            <w:pPr>
              <w:pStyle w:val="TableContents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360 szt</w:t>
            </w:r>
          </w:p>
        </w:tc>
        <w:tc>
          <w:tcPr>
            <w:tcW w:w="94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55E5DE" w14:textId="77777777" w:rsidR="00AB0872" w:rsidRDefault="00000000">
            <w:pPr>
              <w:pStyle w:val="TableContents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75 szt</w:t>
            </w:r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1C60248E" w14:textId="77777777" w:rsidR="00AB0872" w:rsidRDefault="00AB0872">
            <w:pPr>
              <w:pStyle w:val="TableContents"/>
            </w:pPr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672A30" w14:textId="77777777" w:rsidR="00AB0872" w:rsidRDefault="00AB0872">
            <w:pPr>
              <w:pStyle w:val="TableContents"/>
            </w:pPr>
          </w:p>
        </w:tc>
        <w:tc>
          <w:tcPr>
            <w:tcW w:w="65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CA3BAC" w14:textId="77777777" w:rsidR="00AB0872" w:rsidRDefault="00AB0872">
            <w:pPr>
              <w:pStyle w:val="TableContents"/>
            </w:pP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5FECDC" w14:textId="77777777" w:rsidR="00AB0872" w:rsidRDefault="00AB0872">
            <w:pPr>
              <w:pStyle w:val="TableContents"/>
            </w:pPr>
          </w:p>
        </w:tc>
        <w:tc>
          <w:tcPr>
            <w:tcW w:w="57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0E7051" w14:textId="77777777" w:rsidR="00AB0872" w:rsidRDefault="00AB0872">
            <w:pPr>
              <w:pStyle w:val="TableContents"/>
            </w:pP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F79657" w14:textId="77777777" w:rsidR="00AB0872" w:rsidRDefault="00AB0872">
            <w:pPr>
              <w:pStyle w:val="TableContents"/>
            </w:pPr>
          </w:p>
        </w:tc>
        <w:tc>
          <w:tcPr>
            <w:tcW w:w="1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4F42F4" w14:textId="77777777" w:rsidR="00AB0872" w:rsidRDefault="00AB0872">
            <w:pPr>
              <w:pStyle w:val="TableContents"/>
            </w:pPr>
          </w:p>
        </w:tc>
      </w:tr>
      <w:tr w:rsidR="00AB0872" w14:paraId="79A269F9" w14:textId="7777777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3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34DFE2" w14:textId="77777777" w:rsidR="00AB0872" w:rsidRDefault="00000000">
            <w:pPr>
              <w:pStyle w:val="TableContents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29</w:t>
            </w:r>
          </w:p>
        </w:tc>
        <w:tc>
          <w:tcPr>
            <w:tcW w:w="269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7DB04D" w14:textId="77777777" w:rsidR="00AB0872" w:rsidRDefault="00000000">
            <w:pPr>
              <w:pStyle w:val="TableContents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PĘSETA MAŁA - JEDNORAZOWE</w:t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E15396" w14:textId="77777777" w:rsidR="00AB0872" w:rsidRDefault="00000000">
            <w:pPr>
              <w:pStyle w:val="TableContents"/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5 szt 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/ m-c</w:t>
            </w:r>
          </w:p>
        </w:tc>
        <w:tc>
          <w:tcPr>
            <w:tcW w:w="112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50849F" w14:textId="77777777" w:rsidR="00AB0872" w:rsidRDefault="00000000">
            <w:pPr>
              <w:pStyle w:val="TableContents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60 szt</w:t>
            </w:r>
          </w:p>
        </w:tc>
        <w:tc>
          <w:tcPr>
            <w:tcW w:w="94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FCAD84" w14:textId="77777777" w:rsidR="00AB0872" w:rsidRDefault="00000000">
            <w:pPr>
              <w:pStyle w:val="TableContents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1 szt</w:t>
            </w:r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50996E34" w14:textId="77777777" w:rsidR="00AB0872" w:rsidRDefault="00AB0872">
            <w:pPr>
              <w:pStyle w:val="TableContents"/>
            </w:pPr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25A525" w14:textId="77777777" w:rsidR="00AB0872" w:rsidRDefault="00AB0872">
            <w:pPr>
              <w:pStyle w:val="TableContents"/>
            </w:pPr>
          </w:p>
        </w:tc>
        <w:tc>
          <w:tcPr>
            <w:tcW w:w="65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3D57A2" w14:textId="77777777" w:rsidR="00AB0872" w:rsidRDefault="00AB0872">
            <w:pPr>
              <w:pStyle w:val="TableContents"/>
            </w:pP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579780" w14:textId="77777777" w:rsidR="00AB0872" w:rsidRDefault="00AB0872">
            <w:pPr>
              <w:pStyle w:val="TableContents"/>
            </w:pPr>
          </w:p>
        </w:tc>
        <w:tc>
          <w:tcPr>
            <w:tcW w:w="57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5BE571" w14:textId="77777777" w:rsidR="00AB0872" w:rsidRDefault="00AB0872">
            <w:pPr>
              <w:pStyle w:val="TableContents"/>
            </w:pP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7DCEA8" w14:textId="77777777" w:rsidR="00AB0872" w:rsidRDefault="00AB0872">
            <w:pPr>
              <w:pStyle w:val="TableContents"/>
            </w:pPr>
          </w:p>
        </w:tc>
        <w:tc>
          <w:tcPr>
            <w:tcW w:w="1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6DDC20" w14:textId="77777777" w:rsidR="00AB0872" w:rsidRDefault="00AB0872">
            <w:pPr>
              <w:pStyle w:val="TableContents"/>
            </w:pPr>
          </w:p>
        </w:tc>
      </w:tr>
      <w:tr w:rsidR="00AB0872" w14:paraId="3F8CEE37" w14:textId="7777777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3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C8780E" w14:textId="77777777" w:rsidR="00AB0872" w:rsidRDefault="00000000">
            <w:pPr>
              <w:pStyle w:val="TableContents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30</w:t>
            </w:r>
          </w:p>
        </w:tc>
        <w:tc>
          <w:tcPr>
            <w:tcW w:w="269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B2A201" w14:textId="77777777" w:rsidR="00AB0872" w:rsidRDefault="00000000">
            <w:pPr>
              <w:pStyle w:val="TableContents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PĘSETA DUŻA – JEDNORAZOWE</w:t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FDCFEF" w14:textId="77777777" w:rsidR="00AB0872" w:rsidRDefault="00000000">
            <w:pPr>
              <w:pStyle w:val="TableContents"/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5 szt 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/ m-c</w:t>
            </w:r>
          </w:p>
        </w:tc>
        <w:tc>
          <w:tcPr>
            <w:tcW w:w="112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1F0048" w14:textId="77777777" w:rsidR="00AB0872" w:rsidRDefault="00000000">
            <w:pPr>
              <w:pStyle w:val="TableContents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60 szt</w:t>
            </w:r>
          </w:p>
        </w:tc>
        <w:tc>
          <w:tcPr>
            <w:tcW w:w="94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5A98AE" w14:textId="77777777" w:rsidR="00AB0872" w:rsidRDefault="00000000">
            <w:pPr>
              <w:pStyle w:val="TableContents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1 szt</w:t>
            </w:r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30A032D7" w14:textId="77777777" w:rsidR="00AB0872" w:rsidRDefault="00AB0872">
            <w:pPr>
              <w:pStyle w:val="TableContents"/>
            </w:pPr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CB1D9A" w14:textId="77777777" w:rsidR="00AB0872" w:rsidRDefault="00AB0872">
            <w:pPr>
              <w:pStyle w:val="TableContents"/>
            </w:pPr>
          </w:p>
        </w:tc>
        <w:tc>
          <w:tcPr>
            <w:tcW w:w="65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3B58F6" w14:textId="77777777" w:rsidR="00AB0872" w:rsidRDefault="00AB0872">
            <w:pPr>
              <w:pStyle w:val="TableContents"/>
            </w:pP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D0C229" w14:textId="77777777" w:rsidR="00AB0872" w:rsidRDefault="00AB0872">
            <w:pPr>
              <w:pStyle w:val="TableContents"/>
            </w:pPr>
          </w:p>
        </w:tc>
        <w:tc>
          <w:tcPr>
            <w:tcW w:w="57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B59534" w14:textId="77777777" w:rsidR="00AB0872" w:rsidRDefault="00AB0872">
            <w:pPr>
              <w:pStyle w:val="TableContents"/>
            </w:pP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29E4E7" w14:textId="77777777" w:rsidR="00AB0872" w:rsidRDefault="00AB0872">
            <w:pPr>
              <w:pStyle w:val="TableContents"/>
            </w:pPr>
          </w:p>
        </w:tc>
        <w:tc>
          <w:tcPr>
            <w:tcW w:w="1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3F32CF" w14:textId="77777777" w:rsidR="00AB0872" w:rsidRDefault="00AB0872">
            <w:pPr>
              <w:pStyle w:val="TableContents"/>
            </w:pPr>
          </w:p>
        </w:tc>
      </w:tr>
      <w:tr w:rsidR="00AB0872" w14:paraId="7DBE36A8" w14:textId="7777777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3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9B9B9C" w14:textId="77777777" w:rsidR="00AB0872" w:rsidRDefault="00000000">
            <w:pPr>
              <w:pStyle w:val="TableContents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31</w:t>
            </w:r>
          </w:p>
        </w:tc>
        <w:tc>
          <w:tcPr>
            <w:tcW w:w="269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AD6B2B" w14:textId="77777777" w:rsidR="00AB0872" w:rsidRDefault="00000000">
            <w:pPr>
              <w:pStyle w:val="TableContents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WZIERNIKI DO OTOSKOPU 2,5 MM</w:t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F50CA3" w14:textId="77777777" w:rsidR="00AB0872" w:rsidRDefault="00000000">
            <w:pPr>
              <w:pStyle w:val="TableContents"/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3op 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/ m-c</w:t>
            </w:r>
          </w:p>
        </w:tc>
        <w:tc>
          <w:tcPr>
            <w:tcW w:w="112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F2B604" w14:textId="77777777" w:rsidR="00AB0872" w:rsidRDefault="00000000">
            <w:pPr>
              <w:pStyle w:val="TableContents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36 op</w:t>
            </w:r>
          </w:p>
        </w:tc>
        <w:tc>
          <w:tcPr>
            <w:tcW w:w="94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3D610A" w14:textId="77777777" w:rsidR="00AB0872" w:rsidRDefault="00000000">
            <w:pPr>
              <w:pStyle w:val="TableContents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100 szt</w:t>
            </w:r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55C08F34" w14:textId="77777777" w:rsidR="00AB0872" w:rsidRDefault="00AB0872">
            <w:pPr>
              <w:pStyle w:val="TableContents"/>
            </w:pPr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429E2C" w14:textId="77777777" w:rsidR="00AB0872" w:rsidRDefault="00AB0872">
            <w:pPr>
              <w:pStyle w:val="TableContents"/>
            </w:pPr>
          </w:p>
        </w:tc>
        <w:tc>
          <w:tcPr>
            <w:tcW w:w="65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BAE77C" w14:textId="77777777" w:rsidR="00AB0872" w:rsidRDefault="00AB0872">
            <w:pPr>
              <w:pStyle w:val="TableContents"/>
            </w:pP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4F504B" w14:textId="77777777" w:rsidR="00AB0872" w:rsidRDefault="00AB0872">
            <w:pPr>
              <w:pStyle w:val="TableContents"/>
            </w:pPr>
          </w:p>
        </w:tc>
        <w:tc>
          <w:tcPr>
            <w:tcW w:w="57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C83BB0" w14:textId="77777777" w:rsidR="00AB0872" w:rsidRDefault="00AB0872">
            <w:pPr>
              <w:pStyle w:val="TableContents"/>
            </w:pP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A6C51A" w14:textId="77777777" w:rsidR="00AB0872" w:rsidRDefault="00AB0872">
            <w:pPr>
              <w:pStyle w:val="TableContents"/>
            </w:pPr>
          </w:p>
        </w:tc>
        <w:tc>
          <w:tcPr>
            <w:tcW w:w="1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E43B27" w14:textId="77777777" w:rsidR="00AB0872" w:rsidRDefault="00AB0872">
            <w:pPr>
              <w:pStyle w:val="TableContents"/>
            </w:pPr>
          </w:p>
        </w:tc>
      </w:tr>
      <w:tr w:rsidR="00AB0872" w14:paraId="3135A39C" w14:textId="7777777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3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43D607" w14:textId="77777777" w:rsidR="00AB0872" w:rsidRDefault="00000000">
            <w:pPr>
              <w:pStyle w:val="TableContents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32</w:t>
            </w:r>
          </w:p>
        </w:tc>
        <w:tc>
          <w:tcPr>
            <w:tcW w:w="269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767BEC" w14:textId="77777777" w:rsidR="00AB0872" w:rsidRDefault="00000000">
            <w:pPr>
              <w:pStyle w:val="TableContents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WZIERNIKI DO OTOSKOPU 4 MM</w:t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7CDB1C" w14:textId="77777777" w:rsidR="00AB0872" w:rsidRDefault="00000000">
            <w:pPr>
              <w:pStyle w:val="TableContents"/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 op/ m-c</w:t>
            </w:r>
          </w:p>
        </w:tc>
        <w:tc>
          <w:tcPr>
            <w:tcW w:w="112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EE9ADD" w14:textId="77777777" w:rsidR="00AB0872" w:rsidRDefault="00000000">
            <w:pPr>
              <w:pStyle w:val="TableContents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12 op</w:t>
            </w:r>
          </w:p>
        </w:tc>
        <w:tc>
          <w:tcPr>
            <w:tcW w:w="94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B7D406" w14:textId="77777777" w:rsidR="00AB0872" w:rsidRDefault="00000000">
            <w:pPr>
              <w:pStyle w:val="TableContents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100 szt</w:t>
            </w:r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254DA574" w14:textId="77777777" w:rsidR="00AB0872" w:rsidRDefault="00AB0872">
            <w:pPr>
              <w:pStyle w:val="TableContents"/>
            </w:pPr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D11142" w14:textId="77777777" w:rsidR="00AB0872" w:rsidRDefault="00AB0872">
            <w:pPr>
              <w:pStyle w:val="TableContents"/>
            </w:pPr>
          </w:p>
        </w:tc>
        <w:tc>
          <w:tcPr>
            <w:tcW w:w="65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8FDAB5" w14:textId="77777777" w:rsidR="00AB0872" w:rsidRDefault="00AB0872">
            <w:pPr>
              <w:pStyle w:val="TableContents"/>
            </w:pP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C62168" w14:textId="77777777" w:rsidR="00AB0872" w:rsidRDefault="00AB0872">
            <w:pPr>
              <w:pStyle w:val="TableContents"/>
            </w:pPr>
          </w:p>
        </w:tc>
        <w:tc>
          <w:tcPr>
            <w:tcW w:w="57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FC497B" w14:textId="77777777" w:rsidR="00AB0872" w:rsidRDefault="00AB0872">
            <w:pPr>
              <w:pStyle w:val="TableContents"/>
            </w:pP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9BBE17" w14:textId="77777777" w:rsidR="00AB0872" w:rsidRDefault="00AB0872">
            <w:pPr>
              <w:pStyle w:val="TableContents"/>
            </w:pPr>
          </w:p>
        </w:tc>
        <w:tc>
          <w:tcPr>
            <w:tcW w:w="1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D839FD" w14:textId="77777777" w:rsidR="00AB0872" w:rsidRDefault="00AB0872">
            <w:pPr>
              <w:pStyle w:val="TableContents"/>
            </w:pPr>
          </w:p>
        </w:tc>
      </w:tr>
      <w:tr w:rsidR="00AB0872" w14:paraId="610F5BC1" w14:textId="7777777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3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D26585" w14:textId="77777777" w:rsidR="00AB0872" w:rsidRDefault="00000000">
            <w:pPr>
              <w:pStyle w:val="TableContents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33</w:t>
            </w:r>
          </w:p>
        </w:tc>
        <w:tc>
          <w:tcPr>
            <w:tcW w:w="269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8D94F5" w14:textId="77777777" w:rsidR="00AB0872" w:rsidRDefault="00000000">
            <w:pPr>
              <w:pStyle w:val="TableContents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POJEMNIK NA ODPADY MED. - 5 L</w:t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98355F" w14:textId="77777777" w:rsidR="00AB0872" w:rsidRDefault="00000000">
            <w:pPr>
              <w:pStyle w:val="TableContents"/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10 szt 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/ m-c</w:t>
            </w:r>
          </w:p>
        </w:tc>
        <w:tc>
          <w:tcPr>
            <w:tcW w:w="112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446A76" w14:textId="77777777" w:rsidR="00AB0872" w:rsidRDefault="00000000">
            <w:pPr>
              <w:pStyle w:val="TableContents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120 szt</w:t>
            </w:r>
          </w:p>
        </w:tc>
        <w:tc>
          <w:tcPr>
            <w:tcW w:w="94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B4E864" w14:textId="77777777" w:rsidR="00AB0872" w:rsidRDefault="00000000">
            <w:pPr>
              <w:pStyle w:val="TableContents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1 szt</w:t>
            </w:r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79440EA7" w14:textId="77777777" w:rsidR="00AB0872" w:rsidRDefault="00AB0872">
            <w:pPr>
              <w:pStyle w:val="TableContents"/>
            </w:pPr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2F32410" w14:textId="77777777" w:rsidR="00AB0872" w:rsidRDefault="00AB0872">
            <w:pPr>
              <w:pStyle w:val="TableContents"/>
            </w:pPr>
          </w:p>
        </w:tc>
        <w:tc>
          <w:tcPr>
            <w:tcW w:w="65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BB5C59" w14:textId="77777777" w:rsidR="00AB0872" w:rsidRDefault="00AB0872">
            <w:pPr>
              <w:pStyle w:val="TableContents"/>
            </w:pP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D27057" w14:textId="77777777" w:rsidR="00AB0872" w:rsidRDefault="00AB0872">
            <w:pPr>
              <w:pStyle w:val="TableContents"/>
            </w:pPr>
          </w:p>
        </w:tc>
        <w:tc>
          <w:tcPr>
            <w:tcW w:w="57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2C814F" w14:textId="77777777" w:rsidR="00AB0872" w:rsidRDefault="00AB0872">
            <w:pPr>
              <w:pStyle w:val="TableContents"/>
            </w:pP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69AD63" w14:textId="77777777" w:rsidR="00AB0872" w:rsidRDefault="00AB0872">
            <w:pPr>
              <w:pStyle w:val="TableContents"/>
            </w:pPr>
          </w:p>
        </w:tc>
        <w:tc>
          <w:tcPr>
            <w:tcW w:w="1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2D61D7" w14:textId="77777777" w:rsidR="00AB0872" w:rsidRDefault="00AB0872">
            <w:pPr>
              <w:pStyle w:val="TableContents"/>
            </w:pPr>
          </w:p>
        </w:tc>
      </w:tr>
      <w:tr w:rsidR="00AB0872" w14:paraId="21647D0C" w14:textId="7777777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3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3FF579" w14:textId="77777777" w:rsidR="00AB0872" w:rsidRDefault="00000000">
            <w:pPr>
              <w:pStyle w:val="TableContents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34</w:t>
            </w:r>
          </w:p>
        </w:tc>
        <w:tc>
          <w:tcPr>
            <w:tcW w:w="269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B8EE30" w14:textId="77777777" w:rsidR="00AB0872" w:rsidRDefault="00000000">
            <w:pPr>
              <w:pStyle w:val="TableContents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POJEMNIK NA ODPADY MED. - 2L</w:t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966900" w14:textId="77777777" w:rsidR="00AB0872" w:rsidRDefault="00000000">
            <w:pPr>
              <w:pStyle w:val="TableContents"/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10 szt 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/ m-c</w:t>
            </w:r>
          </w:p>
        </w:tc>
        <w:tc>
          <w:tcPr>
            <w:tcW w:w="112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46FC5D" w14:textId="77777777" w:rsidR="00AB0872" w:rsidRDefault="00000000">
            <w:pPr>
              <w:pStyle w:val="TableContents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120 szt</w:t>
            </w:r>
          </w:p>
        </w:tc>
        <w:tc>
          <w:tcPr>
            <w:tcW w:w="94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4C740B" w14:textId="77777777" w:rsidR="00AB0872" w:rsidRDefault="00000000">
            <w:pPr>
              <w:pStyle w:val="TableContents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1 szt</w:t>
            </w:r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290CB85E" w14:textId="77777777" w:rsidR="00AB0872" w:rsidRDefault="00AB0872">
            <w:pPr>
              <w:pStyle w:val="TableContents"/>
            </w:pPr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09B70D" w14:textId="77777777" w:rsidR="00AB0872" w:rsidRDefault="00AB0872">
            <w:pPr>
              <w:pStyle w:val="TableContents"/>
            </w:pPr>
          </w:p>
        </w:tc>
        <w:tc>
          <w:tcPr>
            <w:tcW w:w="65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C063CF" w14:textId="77777777" w:rsidR="00AB0872" w:rsidRDefault="00AB0872">
            <w:pPr>
              <w:pStyle w:val="TableContents"/>
            </w:pP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C1E03B" w14:textId="77777777" w:rsidR="00AB0872" w:rsidRDefault="00AB0872">
            <w:pPr>
              <w:pStyle w:val="TableContents"/>
            </w:pPr>
          </w:p>
        </w:tc>
        <w:tc>
          <w:tcPr>
            <w:tcW w:w="57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C3FDB7" w14:textId="77777777" w:rsidR="00AB0872" w:rsidRDefault="00AB0872">
            <w:pPr>
              <w:pStyle w:val="TableContents"/>
            </w:pP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E93DDB" w14:textId="77777777" w:rsidR="00AB0872" w:rsidRDefault="00AB0872">
            <w:pPr>
              <w:pStyle w:val="TableContents"/>
            </w:pPr>
          </w:p>
        </w:tc>
        <w:tc>
          <w:tcPr>
            <w:tcW w:w="1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F6D560" w14:textId="77777777" w:rsidR="00AB0872" w:rsidRDefault="00AB0872">
            <w:pPr>
              <w:pStyle w:val="TableContents"/>
            </w:pPr>
          </w:p>
        </w:tc>
      </w:tr>
      <w:tr w:rsidR="00AB0872" w14:paraId="6BF188EF" w14:textId="7777777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3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1DFF8A" w14:textId="77777777" w:rsidR="00AB0872" w:rsidRDefault="00000000">
            <w:pPr>
              <w:pStyle w:val="TableContents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lastRenderedPageBreak/>
              <w:t>35</w:t>
            </w:r>
          </w:p>
        </w:tc>
        <w:tc>
          <w:tcPr>
            <w:tcW w:w="269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E1243A" w14:textId="77777777" w:rsidR="00AB0872" w:rsidRDefault="00000000">
            <w:pPr>
              <w:pStyle w:val="TableContents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POJEMNIK NA ODPADY MED. - 10L</w:t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37AFC6" w14:textId="77777777" w:rsidR="00AB0872" w:rsidRDefault="00000000">
            <w:pPr>
              <w:pStyle w:val="TableContents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5 szt / m- c</w:t>
            </w:r>
          </w:p>
        </w:tc>
        <w:tc>
          <w:tcPr>
            <w:tcW w:w="112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5EE538" w14:textId="77777777" w:rsidR="00AB0872" w:rsidRDefault="00000000">
            <w:pPr>
              <w:pStyle w:val="TableContents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60 szt</w:t>
            </w:r>
          </w:p>
        </w:tc>
        <w:tc>
          <w:tcPr>
            <w:tcW w:w="94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8C6838" w14:textId="77777777" w:rsidR="00AB0872" w:rsidRDefault="00000000">
            <w:pPr>
              <w:pStyle w:val="TableContents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1 szt</w:t>
            </w:r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5386DBC6" w14:textId="77777777" w:rsidR="00AB0872" w:rsidRDefault="00AB0872">
            <w:pPr>
              <w:pStyle w:val="TableContents"/>
            </w:pPr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AA13F1" w14:textId="77777777" w:rsidR="00AB0872" w:rsidRDefault="00AB0872">
            <w:pPr>
              <w:pStyle w:val="TableContents"/>
            </w:pPr>
          </w:p>
        </w:tc>
        <w:tc>
          <w:tcPr>
            <w:tcW w:w="65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CBFCA9" w14:textId="77777777" w:rsidR="00AB0872" w:rsidRDefault="00AB0872">
            <w:pPr>
              <w:pStyle w:val="TableContents"/>
            </w:pP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6A8BFD3" w14:textId="77777777" w:rsidR="00AB0872" w:rsidRDefault="00AB0872">
            <w:pPr>
              <w:pStyle w:val="TableContents"/>
            </w:pPr>
          </w:p>
        </w:tc>
        <w:tc>
          <w:tcPr>
            <w:tcW w:w="57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2D3F917" w14:textId="77777777" w:rsidR="00AB0872" w:rsidRDefault="00AB0872">
            <w:pPr>
              <w:pStyle w:val="TableContents"/>
            </w:pP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07AF83" w14:textId="77777777" w:rsidR="00AB0872" w:rsidRDefault="00AB0872">
            <w:pPr>
              <w:pStyle w:val="TableContents"/>
            </w:pPr>
          </w:p>
        </w:tc>
        <w:tc>
          <w:tcPr>
            <w:tcW w:w="1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E50B5C" w14:textId="77777777" w:rsidR="00AB0872" w:rsidRDefault="00AB0872">
            <w:pPr>
              <w:pStyle w:val="TableContents"/>
            </w:pPr>
          </w:p>
        </w:tc>
      </w:tr>
      <w:tr w:rsidR="00AB0872" w14:paraId="19AEB156" w14:textId="7777777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3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1F21BA" w14:textId="77777777" w:rsidR="00AB0872" w:rsidRDefault="00000000">
            <w:pPr>
              <w:pStyle w:val="TableContents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36</w:t>
            </w:r>
          </w:p>
        </w:tc>
        <w:tc>
          <w:tcPr>
            <w:tcW w:w="269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5D9B6F" w14:textId="77777777" w:rsidR="00AB0872" w:rsidRDefault="00000000">
            <w:pPr>
              <w:pStyle w:val="TableContents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POJEMNIK NA ODPADY MED. - 0.7L</w:t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20DA60" w14:textId="77777777" w:rsidR="00AB0872" w:rsidRDefault="00000000">
            <w:pPr>
              <w:pStyle w:val="TableContents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10 szt/ m-c</w:t>
            </w:r>
          </w:p>
        </w:tc>
        <w:tc>
          <w:tcPr>
            <w:tcW w:w="112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6661AD" w14:textId="77777777" w:rsidR="00AB0872" w:rsidRDefault="00000000">
            <w:pPr>
              <w:pStyle w:val="TableContents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120 szt</w:t>
            </w:r>
          </w:p>
        </w:tc>
        <w:tc>
          <w:tcPr>
            <w:tcW w:w="94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BE0AA7" w14:textId="77777777" w:rsidR="00AB0872" w:rsidRDefault="00000000">
            <w:pPr>
              <w:pStyle w:val="TableContents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1 szt</w:t>
            </w:r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39AB9C95" w14:textId="77777777" w:rsidR="00AB0872" w:rsidRDefault="00AB0872">
            <w:pPr>
              <w:pStyle w:val="TableContents"/>
            </w:pPr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A2D9F9" w14:textId="77777777" w:rsidR="00AB0872" w:rsidRDefault="00AB0872">
            <w:pPr>
              <w:pStyle w:val="TableContents"/>
            </w:pPr>
          </w:p>
        </w:tc>
        <w:tc>
          <w:tcPr>
            <w:tcW w:w="65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90D0C5" w14:textId="77777777" w:rsidR="00AB0872" w:rsidRDefault="00AB0872">
            <w:pPr>
              <w:pStyle w:val="TableContents"/>
            </w:pP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A5C899" w14:textId="77777777" w:rsidR="00AB0872" w:rsidRDefault="00AB0872">
            <w:pPr>
              <w:pStyle w:val="TableContents"/>
            </w:pPr>
          </w:p>
        </w:tc>
        <w:tc>
          <w:tcPr>
            <w:tcW w:w="57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0D3D71" w14:textId="77777777" w:rsidR="00AB0872" w:rsidRDefault="00AB0872">
            <w:pPr>
              <w:pStyle w:val="TableContents"/>
            </w:pP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FB0A2A" w14:textId="77777777" w:rsidR="00AB0872" w:rsidRDefault="00AB0872">
            <w:pPr>
              <w:pStyle w:val="TableContents"/>
            </w:pPr>
          </w:p>
        </w:tc>
        <w:tc>
          <w:tcPr>
            <w:tcW w:w="1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C1DFAD" w14:textId="77777777" w:rsidR="00AB0872" w:rsidRDefault="00AB0872">
            <w:pPr>
              <w:pStyle w:val="TableContents"/>
            </w:pPr>
          </w:p>
        </w:tc>
      </w:tr>
      <w:tr w:rsidR="00AB0872" w14:paraId="0DBFBE1D" w14:textId="77777777">
        <w:tblPrEx>
          <w:tblCellMar>
            <w:top w:w="0" w:type="dxa"/>
            <w:bottom w:w="0" w:type="dxa"/>
          </w:tblCellMar>
        </w:tblPrEx>
        <w:trPr>
          <w:trHeight w:hRule="exact" w:val="512"/>
        </w:trPr>
        <w:tc>
          <w:tcPr>
            <w:tcW w:w="3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D600A4" w14:textId="77777777" w:rsidR="00AB0872" w:rsidRDefault="00000000">
            <w:pPr>
              <w:pStyle w:val="TableContents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37</w:t>
            </w:r>
          </w:p>
        </w:tc>
        <w:tc>
          <w:tcPr>
            <w:tcW w:w="269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E36998" w14:textId="77777777" w:rsidR="00AB0872" w:rsidRDefault="00000000">
            <w:pPr>
              <w:pStyle w:val="TableContents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ELEKTRODY DO EKG JEDNORAZOWE</w:t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56DA24" w14:textId="77777777" w:rsidR="00AB0872" w:rsidRDefault="00000000">
            <w:pPr>
              <w:pStyle w:val="TableContents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1x rok lub do zepsucia</w:t>
            </w:r>
          </w:p>
        </w:tc>
        <w:tc>
          <w:tcPr>
            <w:tcW w:w="112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FB5C8A" w14:textId="77777777" w:rsidR="00AB0872" w:rsidRDefault="00000000">
            <w:pPr>
              <w:pStyle w:val="TableContents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94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19DC38" w14:textId="77777777" w:rsidR="00AB0872" w:rsidRDefault="00000000">
            <w:pPr>
              <w:pStyle w:val="TableContents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1 szt</w:t>
            </w:r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67223220" w14:textId="77777777" w:rsidR="00AB0872" w:rsidRDefault="00AB0872">
            <w:pPr>
              <w:pStyle w:val="TableContents"/>
            </w:pPr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E9D10A" w14:textId="77777777" w:rsidR="00AB0872" w:rsidRDefault="00AB0872">
            <w:pPr>
              <w:pStyle w:val="TableContents"/>
            </w:pPr>
          </w:p>
        </w:tc>
        <w:tc>
          <w:tcPr>
            <w:tcW w:w="65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053730" w14:textId="77777777" w:rsidR="00AB0872" w:rsidRDefault="00AB0872">
            <w:pPr>
              <w:pStyle w:val="TableContents"/>
            </w:pP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22FC02" w14:textId="77777777" w:rsidR="00AB0872" w:rsidRDefault="00AB0872">
            <w:pPr>
              <w:pStyle w:val="TableContents"/>
            </w:pPr>
          </w:p>
        </w:tc>
        <w:tc>
          <w:tcPr>
            <w:tcW w:w="57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2AD52F" w14:textId="77777777" w:rsidR="00AB0872" w:rsidRDefault="00AB0872">
            <w:pPr>
              <w:pStyle w:val="TableContents"/>
            </w:pP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413A9A" w14:textId="77777777" w:rsidR="00AB0872" w:rsidRDefault="00AB0872">
            <w:pPr>
              <w:pStyle w:val="TableContents"/>
            </w:pPr>
          </w:p>
        </w:tc>
        <w:tc>
          <w:tcPr>
            <w:tcW w:w="1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71E735" w14:textId="77777777" w:rsidR="00AB0872" w:rsidRDefault="00AB0872">
            <w:pPr>
              <w:pStyle w:val="TableContents"/>
            </w:pPr>
          </w:p>
        </w:tc>
      </w:tr>
      <w:tr w:rsidR="00AB0872" w14:paraId="19A40A32" w14:textId="7777777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3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ED1A8E" w14:textId="77777777" w:rsidR="00AB0872" w:rsidRDefault="00000000">
            <w:pPr>
              <w:pStyle w:val="TableContents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38</w:t>
            </w:r>
          </w:p>
        </w:tc>
        <w:tc>
          <w:tcPr>
            <w:tcW w:w="269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208005" w14:textId="77777777" w:rsidR="00AB0872" w:rsidRDefault="00000000">
            <w:pPr>
              <w:pStyle w:val="TableContents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PAPIER DO USG – DURICO op x 5 szt</w:t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DC0FC3" w14:textId="77777777" w:rsidR="00AB0872" w:rsidRDefault="00000000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 op/ m-c</w:t>
            </w:r>
          </w:p>
        </w:tc>
        <w:tc>
          <w:tcPr>
            <w:tcW w:w="112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55A4C6" w14:textId="77777777" w:rsidR="00AB0872" w:rsidRDefault="00000000">
            <w:pPr>
              <w:pStyle w:val="TableContents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24 op</w:t>
            </w:r>
          </w:p>
        </w:tc>
        <w:tc>
          <w:tcPr>
            <w:tcW w:w="94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9F205E" w14:textId="77777777" w:rsidR="00AB0872" w:rsidRDefault="00000000">
            <w:pPr>
              <w:pStyle w:val="TableContents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5 szt</w:t>
            </w:r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73A960DB" w14:textId="77777777" w:rsidR="00AB0872" w:rsidRDefault="00AB0872">
            <w:pPr>
              <w:pStyle w:val="TableContents"/>
            </w:pPr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F59FEE" w14:textId="77777777" w:rsidR="00AB0872" w:rsidRDefault="00AB0872">
            <w:pPr>
              <w:pStyle w:val="TableContents"/>
            </w:pPr>
          </w:p>
        </w:tc>
        <w:tc>
          <w:tcPr>
            <w:tcW w:w="65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0541E8" w14:textId="77777777" w:rsidR="00AB0872" w:rsidRDefault="00AB0872">
            <w:pPr>
              <w:pStyle w:val="TableContents"/>
            </w:pP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BE2FF6" w14:textId="77777777" w:rsidR="00AB0872" w:rsidRDefault="00AB0872">
            <w:pPr>
              <w:pStyle w:val="TableContents"/>
            </w:pPr>
          </w:p>
        </w:tc>
        <w:tc>
          <w:tcPr>
            <w:tcW w:w="57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429933" w14:textId="77777777" w:rsidR="00AB0872" w:rsidRDefault="00AB0872">
            <w:pPr>
              <w:pStyle w:val="TableContents"/>
            </w:pP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FC3982" w14:textId="77777777" w:rsidR="00AB0872" w:rsidRDefault="00AB0872">
            <w:pPr>
              <w:pStyle w:val="TableContents"/>
            </w:pPr>
          </w:p>
        </w:tc>
        <w:tc>
          <w:tcPr>
            <w:tcW w:w="1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370412" w14:textId="77777777" w:rsidR="00AB0872" w:rsidRDefault="00AB0872">
            <w:pPr>
              <w:pStyle w:val="TableContents"/>
            </w:pPr>
          </w:p>
        </w:tc>
      </w:tr>
      <w:tr w:rsidR="00AB0872" w14:paraId="19A8C1CD" w14:textId="7777777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3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27E9F8" w14:textId="77777777" w:rsidR="00AB0872" w:rsidRDefault="00000000">
            <w:pPr>
              <w:pStyle w:val="TableContents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39</w:t>
            </w:r>
          </w:p>
        </w:tc>
        <w:tc>
          <w:tcPr>
            <w:tcW w:w="269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47A5B6" w14:textId="77777777" w:rsidR="00AB0872" w:rsidRDefault="00000000">
            <w:pPr>
              <w:pStyle w:val="TableContents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PAPIER DO EKG -ASCARD</w:t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AD1010" w14:textId="77777777" w:rsidR="00AB0872" w:rsidRDefault="00000000">
            <w:pPr>
              <w:pStyle w:val="TableContents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 op/ m-c</w:t>
            </w:r>
          </w:p>
        </w:tc>
        <w:tc>
          <w:tcPr>
            <w:tcW w:w="112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4DDA3A" w14:textId="77777777" w:rsidR="00AB0872" w:rsidRDefault="00000000">
            <w:pPr>
              <w:pStyle w:val="TableContents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24 op</w:t>
            </w:r>
          </w:p>
        </w:tc>
        <w:tc>
          <w:tcPr>
            <w:tcW w:w="94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B9C78C" w14:textId="77777777" w:rsidR="00AB0872" w:rsidRDefault="00000000">
            <w:pPr>
              <w:pStyle w:val="TableContents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10 szt</w:t>
            </w:r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67294CF4" w14:textId="77777777" w:rsidR="00AB0872" w:rsidRDefault="00AB0872">
            <w:pPr>
              <w:pStyle w:val="TableContents"/>
            </w:pPr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7A19AA" w14:textId="77777777" w:rsidR="00AB0872" w:rsidRDefault="00AB0872">
            <w:pPr>
              <w:pStyle w:val="TableContents"/>
            </w:pPr>
          </w:p>
        </w:tc>
        <w:tc>
          <w:tcPr>
            <w:tcW w:w="65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374D40" w14:textId="77777777" w:rsidR="00AB0872" w:rsidRDefault="00AB0872">
            <w:pPr>
              <w:pStyle w:val="TableContents"/>
            </w:pP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9B5675" w14:textId="77777777" w:rsidR="00AB0872" w:rsidRDefault="00AB0872">
            <w:pPr>
              <w:pStyle w:val="TableContents"/>
            </w:pPr>
          </w:p>
        </w:tc>
        <w:tc>
          <w:tcPr>
            <w:tcW w:w="57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50A7EA" w14:textId="77777777" w:rsidR="00AB0872" w:rsidRDefault="00AB0872">
            <w:pPr>
              <w:pStyle w:val="TableContents"/>
            </w:pP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467494" w14:textId="77777777" w:rsidR="00AB0872" w:rsidRDefault="00AB0872">
            <w:pPr>
              <w:pStyle w:val="TableContents"/>
            </w:pPr>
          </w:p>
        </w:tc>
        <w:tc>
          <w:tcPr>
            <w:tcW w:w="1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F330EC" w14:textId="77777777" w:rsidR="00AB0872" w:rsidRDefault="00AB0872">
            <w:pPr>
              <w:pStyle w:val="TableContents"/>
            </w:pPr>
          </w:p>
        </w:tc>
      </w:tr>
      <w:tr w:rsidR="00AB0872" w14:paraId="4E70DE6B" w14:textId="7777777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3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1F96E2" w14:textId="77777777" w:rsidR="00AB0872" w:rsidRDefault="00000000">
            <w:pPr>
              <w:pStyle w:val="TableContents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40</w:t>
            </w:r>
          </w:p>
        </w:tc>
        <w:tc>
          <w:tcPr>
            <w:tcW w:w="269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EC4BE5" w14:textId="77777777" w:rsidR="00AB0872" w:rsidRDefault="00000000">
            <w:pPr>
              <w:pStyle w:val="TableContents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PAPIER DO KTG</w:t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286A55" w14:textId="77777777" w:rsidR="00AB0872" w:rsidRDefault="00000000">
            <w:pPr>
              <w:pStyle w:val="TableContents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 szt/ 2m-c</w:t>
            </w:r>
          </w:p>
        </w:tc>
        <w:tc>
          <w:tcPr>
            <w:tcW w:w="112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840611" w14:textId="77777777" w:rsidR="00AB0872" w:rsidRDefault="00000000">
            <w:pPr>
              <w:pStyle w:val="TableContents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6 szt</w:t>
            </w:r>
          </w:p>
        </w:tc>
        <w:tc>
          <w:tcPr>
            <w:tcW w:w="94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E95CB8" w14:textId="77777777" w:rsidR="00AB0872" w:rsidRDefault="00000000">
            <w:pPr>
              <w:pStyle w:val="TableContents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 szt</w:t>
            </w:r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7796CE90" w14:textId="77777777" w:rsidR="00AB0872" w:rsidRDefault="00AB0872">
            <w:pPr>
              <w:pStyle w:val="TableContents"/>
            </w:pPr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7F74B4" w14:textId="77777777" w:rsidR="00AB0872" w:rsidRDefault="00AB0872">
            <w:pPr>
              <w:pStyle w:val="TableContents"/>
            </w:pPr>
          </w:p>
        </w:tc>
        <w:tc>
          <w:tcPr>
            <w:tcW w:w="65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AD0A1E" w14:textId="77777777" w:rsidR="00AB0872" w:rsidRDefault="00AB0872">
            <w:pPr>
              <w:pStyle w:val="TableContents"/>
            </w:pP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69C398" w14:textId="77777777" w:rsidR="00AB0872" w:rsidRDefault="00AB0872">
            <w:pPr>
              <w:pStyle w:val="TableContents"/>
            </w:pPr>
          </w:p>
        </w:tc>
        <w:tc>
          <w:tcPr>
            <w:tcW w:w="57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815584" w14:textId="77777777" w:rsidR="00AB0872" w:rsidRDefault="00AB0872">
            <w:pPr>
              <w:pStyle w:val="TableContents"/>
            </w:pP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BA84BD" w14:textId="77777777" w:rsidR="00AB0872" w:rsidRDefault="00AB0872">
            <w:pPr>
              <w:pStyle w:val="TableContents"/>
            </w:pPr>
          </w:p>
        </w:tc>
        <w:tc>
          <w:tcPr>
            <w:tcW w:w="1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83340F" w14:textId="77777777" w:rsidR="00AB0872" w:rsidRDefault="00AB0872">
            <w:pPr>
              <w:pStyle w:val="TableContents"/>
            </w:pPr>
          </w:p>
        </w:tc>
      </w:tr>
      <w:tr w:rsidR="00AB0872" w14:paraId="69EB4ADC" w14:textId="7777777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3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1186D6" w14:textId="77777777" w:rsidR="00AB0872" w:rsidRDefault="00000000">
            <w:pPr>
              <w:pStyle w:val="TableContents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41</w:t>
            </w:r>
          </w:p>
        </w:tc>
        <w:tc>
          <w:tcPr>
            <w:tcW w:w="269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6EA306" w14:textId="77777777" w:rsidR="00AB0872" w:rsidRDefault="00000000">
            <w:pPr>
              <w:pStyle w:val="TableContents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KANIULA DOŻYLNA RÓŻNE ROZMIARY</w:t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70EA82" w14:textId="77777777" w:rsidR="00AB0872" w:rsidRDefault="00000000">
            <w:pPr>
              <w:pStyle w:val="TableContents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 op. / miesiąc</w:t>
            </w:r>
          </w:p>
        </w:tc>
        <w:tc>
          <w:tcPr>
            <w:tcW w:w="112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E14216" w14:textId="77777777" w:rsidR="00AB0872" w:rsidRDefault="00000000">
            <w:pPr>
              <w:pStyle w:val="TableContents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12 op</w:t>
            </w:r>
          </w:p>
        </w:tc>
        <w:tc>
          <w:tcPr>
            <w:tcW w:w="94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B11D0F" w14:textId="77777777" w:rsidR="00AB0872" w:rsidRDefault="00000000">
            <w:pPr>
              <w:pStyle w:val="TableContents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50 szt</w:t>
            </w:r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1CB4A4D7" w14:textId="77777777" w:rsidR="00AB0872" w:rsidRDefault="00AB0872">
            <w:pPr>
              <w:pStyle w:val="TableContents"/>
            </w:pPr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247E28" w14:textId="77777777" w:rsidR="00AB0872" w:rsidRDefault="00AB0872">
            <w:pPr>
              <w:pStyle w:val="TableContents"/>
            </w:pPr>
          </w:p>
        </w:tc>
        <w:tc>
          <w:tcPr>
            <w:tcW w:w="65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08AB41" w14:textId="77777777" w:rsidR="00AB0872" w:rsidRDefault="00AB0872">
            <w:pPr>
              <w:pStyle w:val="TableContents"/>
            </w:pP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9EDDF1" w14:textId="77777777" w:rsidR="00AB0872" w:rsidRDefault="00AB0872">
            <w:pPr>
              <w:pStyle w:val="TableContents"/>
            </w:pPr>
          </w:p>
        </w:tc>
        <w:tc>
          <w:tcPr>
            <w:tcW w:w="57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B52DA8" w14:textId="77777777" w:rsidR="00AB0872" w:rsidRDefault="00AB0872">
            <w:pPr>
              <w:pStyle w:val="TableContents"/>
            </w:pP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A56E55" w14:textId="77777777" w:rsidR="00AB0872" w:rsidRDefault="00AB0872">
            <w:pPr>
              <w:pStyle w:val="TableContents"/>
            </w:pPr>
          </w:p>
        </w:tc>
        <w:tc>
          <w:tcPr>
            <w:tcW w:w="1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8686B9" w14:textId="77777777" w:rsidR="00AB0872" w:rsidRDefault="00AB0872">
            <w:pPr>
              <w:pStyle w:val="TableContents"/>
            </w:pPr>
          </w:p>
        </w:tc>
      </w:tr>
      <w:tr w:rsidR="00AB0872" w14:paraId="5E9FA029" w14:textId="7777777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3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A3CA18" w14:textId="77777777" w:rsidR="00AB0872" w:rsidRDefault="00000000">
            <w:pPr>
              <w:pStyle w:val="TableContents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42</w:t>
            </w:r>
          </w:p>
        </w:tc>
        <w:tc>
          <w:tcPr>
            <w:tcW w:w="269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8CAAF9" w14:textId="77777777" w:rsidR="00AB0872" w:rsidRDefault="00000000">
            <w:pPr>
              <w:pStyle w:val="TableContents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ELEKTRODY DO AED</w:t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87EB67" w14:textId="77777777" w:rsidR="00AB0872" w:rsidRDefault="00000000">
            <w:pPr>
              <w:pStyle w:val="TableContents"/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1op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/2 m-c</w:t>
            </w:r>
          </w:p>
        </w:tc>
        <w:tc>
          <w:tcPr>
            <w:tcW w:w="112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5E89D5" w14:textId="77777777" w:rsidR="00AB0872" w:rsidRDefault="00000000">
            <w:pPr>
              <w:pStyle w:val="TableContents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6 op</w:t>
            </w:r>
          </w:p>
        </w:tc>
        <w:tc>
          <w:tcPr>
            <w:tcW w:w="94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DAB229" w14:textId="77777777" w:rsidR="00AB0872" w:rsidRDefault="00000000">
            <w:pPr>
              <w:pStyle w:val="TableContents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6 szt</w:t>
            </w:r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3DF17316" w14:textId="77777777" w:rsidR="00AB0872" w:rsidRDefault="00AB0872">
            <w:pPr>
              <w:pStyle w:val="TableContents"/>
            </w:pPr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D8E291" w14:textId="77777777" w:rsidR="00AB0872" w:rsidRDefault="00AB0872">
            <w:pPr>
              <w:pStyle w:val="TableContents"/>
            </w:pPr>
          </w:p>
        </w:tc>
        <w:tc>
          <w:tcPr>
            <w:tcW w:w="65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78C1C6" w14:textId="77777777" w:rsidR="00AB0872" w:rsidRDefault="00AB0872">
            <w:pPr>
              <w:pStyle w:val="TableContents"/>
            </w:pP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AE8E64" w14:textId="77777777" w:rsidR="00AB0872" w:rsidRDefault="00AB0872">
            <w:pPr>
              <w:pStyle w:val="TableContents"/>
            </w:pPr>
          </w:p>
        </w:tc>
        <w:tc>
          <w:tcPr>
            <w:tcW w:w="57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99546A" w14:textId="77777777" w:rsidR="00AB0872" w:rsidRDefault="00AB0872">
            <w:pPr>
              <w:pStyle w:val="TableContents"/>
            </w:pP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048484B" w14:textId="77777777" w:rsidR="00AB0872" w:rsidRDefault="00AB0872">
            <w:pPr>
              <w:pStyle w:val="TableContents"/>
            </w:pPr>
          </w:p>
        </w:tc>
        <w:tc>
          <w:tcPr>
            <w:tcW w:w="1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0A1A4C" w14:textId="77777777" w:rsidR="00AB0872" w:rsidRDefault="00AB0872">
            <w:pPr>
              <w:pStyle w:val="TableContents"/>
            </w:pPr>
          </w:p>
        </w:tc>
      </w:tr>
      <w:tr w:rsidR="00AB0872" w14:paraId="7C9EF4BB" w14:textId="7777777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3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D03AD5" w14:textId="77777777" w:rsidR="00AB0872" w:rsidRDefault="00000000">
            <w:pPr>
              <w:pStyle w:val="TableContents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43</w:t>
            </w:r>
          </w:p>
        </w:tc>
        <w:tc>
          <w:tcPr>
            <w:tcW w:w="269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6DD379" w14:textId="77777777" w:rsidR="00AB0872" w:rsidRDefault="00000000">
            <w:pPr>
              <w:pStyle w:val="TableContents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OSTRZA CHIR. (SKALPEL)</w:t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56977B" w14:textId="77777777" w:rsidR="00AB0872" w:rsidRDefault="00000000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1op./ m-ce</w:t>
            </w:r>
          </w:p>
        </w:tc>
        <w:tc>
          <w:tcPr>
            <w:tcW w:w="112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FE314F" w14:textId="77777777" w:rsidR="00AB0872" w:rsidRDefault="00000000">
            <w:pPr>
              <w:pStyle w:val="TableContents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12 op</w:t>
            </w:r>
          </w:p>
        </w:tc>
        <w:tc>
          <w:tcPr>
            <w:tcW w:w="94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B6858D" w14:textId="77777777" w:rsidR="00AB0872" w:rsidRDefault="00000000">
            <w:pPr>
              <w:pStyle w:val="TableContents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10 szt</w:t>
            </w:r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5E2E7AF7" w14:textId="77777777" w:rsidR="00AB0872" w:rsidRDefault="00AB0872">
            <w:pPr>
              <w:pStyle w:val="TableContents"/>
            </w:pPr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30429A" w14:textId="77777777" w:rsidR="00AB0872" w:rsidRDefault="00AB0872">
            <w:pPr>
              <w:pStyle w:val="TableContents"/>
            </w:pPr>
          </w:p>
        </w:tc>
        <w:tc>
          <w:tcPr>
            <w:tcW w:w="65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77E4DD" w14:textId="77777777" w:rsidR="00AB0872" w:rsidRDefault="00AB0872">
            <w:pPr>
              <w:pStyle w:val="TableContents"/>
            </w:pP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93C0BC" w14:textId="77777777" w:rsidR="00AB0872" w:rsidRDefault="00AB0872">
            <w:pPr>
              <w:pStyle w:val="TableContents"/>
            </w:pPr>
          </w:p>
        </w:tc>
        <w:tc>
          <w:tcPr>
            <w:tcW w:w="57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55CCF4" w14:textId="77777777" w:rsidR="00AB0872" w:rsidRDefault="00AB0872">
            <w:pPr>
              <w:pStyle w:val="TableContents"/>
            </w:pP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A4929E" w14:textId="77777777" w:rsidR="00AB0872" w:rsidRDefault="00AB0872">
            <w:pPr>
              <w:pStyle w:val="TableContents"/>
            </w:pPr>
          </w:p>
        </w:tc>
        <w:tc>
          <w:tcPr>
            <w:tcW w:w="1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999969" w14:textId="77777777" w:rsidR="00AB0872" w:rsidRDefault="00AB0872">
            <w:pPr>
              <w:pStyle w:val="TableContents"/>
            </w:pPr>
          </w:p>
        </w:tc>
      </w:tr>
      <w:tr w:rsidR="00AB0872" w14:paraId="03D08CE5" w14:textId="7777777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3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1FB4D9" w14:textId="77777777" w:rsidR="00AB0872" w:rsidRDefault="00000000">
            <w:pPr>
              <w:pStyle w:val="TableContents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44</w:t>
            </w:r>
          </w:p>
        </w:tc>
        <w:tc>
          <w:tcPr>
            <w:tcW w:w="269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69EB6E" w14:textId="77777777" w:rsidR="00AB0872" w:rsidRDefault="00000000">
            <w:pPr>
              <w:pStyle w:val="TableContents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APARAT DO PRZETACZANIA PŁYNÓW</w:t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79CBE2" w14:textId="77777777" w:rsidR="00AB0872" w:rsidRDefault="00000000">
            <w:pPr>
              <w:pStyle w:val="TableContents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5 szt/m-c</w:t>
            </w:r>
          </w:p>
        </w:tc>
        <w:tc>
          <w:tcPr>
            <w:tcW w:w="112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8F464F" w14:textId="77777777" w:rsidR="00AB0872" w:rsidRDefault="00000000">
            <w:pPr>
              <w:pStyle w:val="TableContents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60 szt</w:t>
            </w:r>
          </w:p>
        </w:tc>
        <w:tc>
          <w:tcPr>
            <w:tcW w:w="94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894127" w14:textId="77777777" w:rsidR="00AB0872" w:rsidRDefault="00000000">
            <w:pPr>
              <w:pStyle w:val="TableContents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1 szt</w:t>
            </w:r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38956A22" w14:textId="77777777" w:rsidR="00AB0872" w:rsidRDefault="00AB0872">
            <w:pPr>
              <w:pStyle w:val="TableContents"/>
            </w:pPr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1562A8" w14:textId="77777777" w:rsidR="00AB0872" w:rsidRDefault="00AB0872">
            <w:pPr>
              <w:pStyle w:val="TableContents"/>
            </w:pPr>
          </w:p>
        </w:tc>
        <w:tc>
          <w:tcPr>
            <w:tcW w:w="65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76ABBC" w14:textId="77777777" w:rsidR="00AB0872" w:rsidRDefault="00AB0872">
            <w:pPr>
              <w:pStyle w:val="TableContents"/>
            </w:pP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A729EE" w14:textId="77777777" w:rsidR="00AB0872" w:rsidRDefault="00AB0872">
            <w:pPr>
              <w:pStyle w:val="TableContents"/>
            </w:pPr>
          </w:p>
        </w:tc>
        <w:tc>
          <w:tcPr>
            <w:tcW w:w="57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00791C" w14:textId="77777777" w:rsidR="00AB0872" w:rsidRDefault="00AB0872">
            <w:pPr>
              <w:pStyle w:val="TableContents"/>
            </w:pP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33055C" w14:textId="77777777" w:rsidR="00AB0872" w:rsidRDefault="00AB0872">
            <w:pPr>
              <w:pStyle w:val="TableContents"/>
            </w:pPr>
          </w:p>
        </w:tc>
        <w:tc>
          <w:tcPr>
            <w:tcW w:w="1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615A42" w14:textId="77777777" w:rsidR="00AB0872" w:rsidRDefault="00AB0872">
            <w:pPr>
              <w:pStyle w:val="TableContents"/>
            </w:pPr>
          </w:p>
        </w:tc>
      </w:tr>
      <w:tr w:rsidR="00AB0872" w14:paraId="165DD36F" w14:textId="7777777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3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B9DB6B" w14:textId="77777777" w:rsidR="00AB0872" w:rsidRDefault="00000000">
            <w:pPr>
              <w:pStyle w:val="TableContents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45</w:t>
            </w:r>
          </w:p>
        </w:tc>
        <w:tc>
          <w:tcPr>
            <w:tcW w:w="269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F239AD8" w14:textId="77777777" w:rsidR="00AB0872" w:rsidRDefault="00000000">
            <w:pPr>
              <w:pStyle w:val="TableContents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WOREK DO ZBIÓRKI MOCZU</w:t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F83DC9" w14:textId="77777777" w:rsidR="00AB0872" w:rsidRDefault="00000000">
            <w:pPr>
              <w:pStyle w:val="TableContents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1 szt/ m-c</w:t>
            </w:r>
          </w:p>
        </w:tc>
        <w:tc>
          <w:tcPr>
            <w:tcW w:w="112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6748C0" w14:textId="77777777" w:rsidR="00AB0872" w:rsidRDefault="00000000">
            <w:pPr>
              <w:pStyle w:val="TableContents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12 szt</w:t>
            </w:r>
          </w:p>
        </w:tc>
        <w:tc>
          <w:tcPr>
            <w:tcW w:w="94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5EA3A0" w14:textId="77777777" w:rsidR="00AB0872" w:rsidRDefault="00000000">
            <w:pPr>
              <w:pStyle w:val="TableContents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1 szt</w:t>
            </w:r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67B7FB9A" w14:textId="77777777" w:rsidR="00AB0872" w:rsidRDefault="00AB0872">
            <w:pPr>
              <w:pStyle w:val="TableContents"/>
            </w:pPr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3C31EB" w14:textId="77777777" w:rsidR="00AB0872" w:rsidRDefault="00AB0872">
            <w:pPr>
              <w:pStyle w:val="TableContents"/>
            </w:pPr>
          </w:p>
        </w:tc>
        <w:tc>
          <w:tcPr>
            <w:tcW w:w="65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53B838" w14:textId="77777777" w:rsidR="00AB0872" w:rsidRDefault="00AB0872">
            <w:pPr>
              <w:pStyle w:val="TableContents"/>
            </w:pP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CF30DC" w14:textId="77777777" w:rsidR="00AB0872" w:rsidRDefault="00AB0872">
            <w:pPr>
              <w:pStyle w:val="TableContents"/>
            </w:pPr>
          </w:p>
        </w:tc>
        <w:tc>
          <w:tcPr>
            <w:tcW w:w="57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922CB6" w14:textId="77777777" w:rsidR="00AB0872" w:rsidRDefault="00AB0872">
            <w:pPr>
              <w:pStyle w:val="TableContents"/>
            </w:pP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C9EBDA" w14:textId="77777777" w:rsidR="00AB0872" w:rsidRDefault="00AB0872">
            <w:pPr>
              <w:pStyle w:val="TableContents"/>
            </w:pPr>
          </w:p>
        </w:tc>
        <w:tc>
          <w:tcPr>
            <w:tcW w:w="1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69EAB4" w14:textId="77777777" w:rsidR="00AB0872" w:rsidRDefault="00AB0872">
            <w:pPr>
              <w:pStyle w:val="TableContents"/>
            </w:pPr>
          </w:p>
        </w:tc>
      </w:tr>
      <w:tr w:rsidR="00AB0872" w14:paraId="7080D0D3" w14:textId="7777777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3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850D36" w14:textId="77777777" w:rsidR="00AB0872" w:rsidRDefault="00000000">
            <w:pPr>
              <w:pStyle w:val="TableContents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46</w:t>
            </w:r>
          </w:p>
        </w:tc>
        <w:tc>
          <w:tcPr>
            <w:tcW w:w="269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5899D3" w14:textId="77777777" w:rsidR="00AB0872" w:rsidRDefault="00000000">
            <w:pPr>
              <w:pStyle w:val="TableContents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CEWNIK FOLEYA</w:t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11F8E3" w14:textId="77777777" w:rsidR="00AB0872" w:rsidRDefault="00000000">
            <w:pPr>
              <w:pStyle w:val="TableContents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3 szt/ m-c</w:t>
            </w:r>
          </w:p>
        </w:tc>
        <w:tc>
          <w:tcPr>
            <w:tcW w:w="112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85F002" w14:textId="77777777" w:rsidR="00AB0872" w:rsidRDefault="00000000">
            <w:pPr>
              <w:pStyle w:val="TableContents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36 szt</w:t>
            </w:r>
          </w:p>
        </w:tc>
        <w:tc>
          <w:tcPr>
            <w:tcW w:w="94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556AE0" w14:textId="77777777" w:rsidR="00AB0872" w:rsidRDefault="00000000">
            <w:pPr>
              <w:pStyle w:val="TableContents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1 szt</w:t>
            </w:r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59F1C74D" w14:textId="77777777" w:rsidR="00AB0872" w:rsidRDefault="00AB0872">
            <w:pPr>
              <w:pStyle w:val="TableContents"/>
            </w:pPr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77AA18" w14:textId="77777777" w:rsidR="00AB0872" w:rsidRDefault="00AB0872">
            <w:pPr>
              <w:pStyle w:val="TableContents"/>
            </w:pPr>
          </w:p>
        </w:tc>
        <w:tc>
          <w:tcPr>
            <w:tcW w:w="65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C51B62" w14:textId="77777777" w:rsidR="00AB0872" w:rsidRDefault="00AB0872">
            <w:pPr>
              <w:pStyle w:val="TableContents"/>
            </w:pP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B84F13" w14:textId="77777777" w:rsidR="00AB0872" w:rsidRDefault="00AB0872">
            <w:pPr>
              <w:pStyle w:val="TableContents"/>
            </w:pPr>
          </w:p>
        </w:tc>
        <w:tc>
          <w:tcPr>
            <w:tcW w:w="57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BE68E4" w14:textId="77777777" w:rsidR="00AB0872" w:rsidRDefault="00AB0872">
            <w:pPr>
              <w:pStyle w:val="TableContents"/>
            </w:pP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4CAB643" w14:textId="77777777" w:rsidR="00AB0872" w:rsidRDefault="00AB0872">
            <w:pPr>
              <w:pStyle w:val="TableContents"/>
            </w:pPr>
          </w:p>
        </w:tc>
        <w:tc>
          <w:tcPr>
            <w:tcW w:w="1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BF1476" w14:textId="77777777" w:rsidR="00AB0872" w:rsidRDefault="00AB0872">
            <w:pPr>
              <w:pStyle w:val="TableContents"/>
            </w:pPr>
          </w:p>
        </w:tc>
      </w:tr>
      <w:tr w:rsidR="00AB0872" w14:paraId="1D17824D" w14:textId="77777777">
        <w:tblPrEx>
          <w:tblCellMar>
            <w:top w:w="0" w:type="dxa"/>
            <w:bottom w:w="0" w:type="dxa"/>
          </w:tblCellMar>
        </w:tblPrEx>
        <w:trPr>
          <w:trHeight w:hRule="exact" w:val="469"/>
        </w:trPr>
        <w:tc>
          <w:tcPr>
            <w:tcW w:w="3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D82651" w14:textId="77777777" w:rsidR="00AB0872" w:rsidRDefault="00000000">
            <w:pPr>
              <w:pStyle w:val="TableContents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47</w:t>
            </w:r>
          </w:p>
        </w:tc>
        <w:tc>
          <w:tcPr>
            <w:tcW w:w="269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42A80D" w14:textId="77777777" w:rsidR="00AB0872" w:rsidRDefault="00000000">
            <w:pPr>
              <w:pStyle w:val="TableContents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VELOX NA VIPES 100 szt.(chusteczki</w:t>
            </w:r>
          </w:p>
          <w:p w14:paraId="1335BE29" w14:textId="77777777" w:rsidR="00AB0872" w:rsidRDefault="00000000">
            <w:pPr>
              <w:pStyle w:val="TableContents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 alkohol. do dezynf. głowic USG)</w:t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CCF0A8" w14:textId="77777777" w:rsidR="00AB0872" w:rsidRDefault="00000000">
            <w:pPr>
              <w:pStyle w:val="TableContents"/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1op. na 2 m-ce</w:t>
            </w:r>
          </w:p>
        </w:tc>
        <w:tc>
          <w:tcPr>
            <w:tcW w:w="112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3914A1" w14:textId="77777777" w:rsidR="00AB0872" w:rsidRDefault="00000000">
            <w:pPr>
              <w:pStyle w:val="TableContents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6 op</w:t>
            </w:r>
          </w:p>
        </w:tc>
        <w:tc>
          <w:tcPr>
            <w:tcW w:w="94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D935C9" w14:textId="77777777" w:rsidR="00AB0872" w:rsidRDefault="00000000">
            <w:pPr>
              <w:pStyle w:val="TableContents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100 szt</w:t>
            </w:r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13F13CEF" w14:textId="77777777" w:rsidR="00AB0872" w:rsidRDefault="00AB0872">
            <w:pPr>
              <w:pStyle w:val="TableContents"/>
            </w:pPr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BB594B" w14:textId="77777777" w:rsidR="00AB0872" w:rsidRDefault="00AB0872">
            <w:pPr>
              <w:pStyle w:val="TableContents"/>
            </w:pPr>
          </w:p>
        </w:tc>
        <w:tc>
          <w:tcPr>
            <w:tcW w:w="65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5D5C20" w14:textId="77777777" w:rsidR="00AB0872" w:rsidRDefault="00AB0872">
            <w:pPr>
              <w:pStyle w:val="TableContents"/>
            </w:pP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A41536" w14:textId="77777777" w:rsidR="00AB0872" w:rsidRDefault="00AB0872">
            <w:pPr>
              <w:pStyle w:val="TableContents"/>
            </w:pPr>
          </w:p>
        </w:tc>
        <w:tc>
          <w:tcPr>
            <w:tcW w:w="57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CE8D6F" w14:textId="77777777" w:rsidR="00AB0872" w:rsidRDefault="00AB0872">
            <w:pPr>
              <w:pStyle w:val="TableContents"/>
            </w:pP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214CCD7" w14:textId="77777777" w:rsidR="00AB0872" w:rsidRDefault="00AB0872">
            <w:pPr>
              <w:pStyle w:val="TableContents"/>
            </w:pPr>
          </w:p>
        </w:tc>
        <w:tc>
          <w:tcPr>
            <w:tcW w:w="1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033510" w14:textId="77777777" w:rsidR="00AB0872" w:rsidRDefault="00AB0872">
            <w:pPr>
              <w:pStyle w:val="TableContents"/>
            </w:pPr>
          </w:p>
        </w:tc>
      </w:tr>
      <w:tr w:rsidR="00AB0872" w14:paraId="3987486A" w14:textId="77777777">
        <w:tblPrEx>
          <w:tblCellMar>
            <w:top w:w="0" w:type="dxa"/>
            <w:bottom w:w="0" w:type="dxa"/>
          </w:tblCellMar>
        </w:tblPrEx>
        <w:trPr>
          <w:trHeight w:hRule="exact" w:val="325"/>
        </w:trPr>
        <w:tc>
          <w:tcPr>
            <w:tcW w:w="3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EE957F" w14:textId="77777777" w:rsidR="00AB0872" w:rsidRDefault="00000000">
            <w:pPr>
              <w:pStyle w:val="TableContents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48</w:t>
            </w:r>
          </w:p>
        </w:tc>
        <w:tc>
          <w:tcPr>
            <w:tcW w:w="269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E9F497" w14:textId="77777777" w:rsidR="00AB0872" w:rsidRDefault="00000000">
            <w:pPr>
              <w:pStyle w:val="TableContents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OPASKA UCISKOWA – STAZA</w:t>
            </w:r>
          </w:p>
          <w:p w14:paraId="6A591B52" w14:textId="77777777" w:rsidR="00AB0872" w:rsidRDefault="00AB0872">
            <w:pPr>
              <w:pStyle w:val="TableContents"/>
              <w:rPr>
                <w:rFonts w:ascii="Calibri" w:hAnsi="Calibri"/>
                <w:sz w:val="16"/>
                <w:szCs w:val="16"/>
              </w:rPr>
            </w:pPr>
          </w:p>
          <w:p w14:paraId="777A0A27" w14:textId="77777777" w:rsidR="00AB0872" w:rsidRDefault="00AB0872">
            <w:pPr>
              <w:pStyle w:val="TableContents"/>
              <w:rPr>
                <w:rFonts w:ascii="Calibri" w:hAnsi="Calibri"/>
                <w:sz w:val="16"/>
                <w:szCs w:val="16"/>
              </w:rPr>
            </w:pPr>
          </w:p>
          <w:p w14:paraId="1FE4738E" w14:textId="77777777" w:rsidR="00AB0872" w:rsidRDefault="00AB0872">
            <w:pPr>
              <w:pStyle w:val="TableContents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31CBF4" w14:textId="77777777" w:rsidR="00AB0872" w:rsidRDefault="00000000">
            <w:pPr>
              <w:pStyle w:val="TableContents"/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1szt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/2 m-c</w:t>
            </w:r>
          </w:p>
        </w:tc>
        <w:tc>
          <w:tcPr>
            <w:tcW w:w="112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6A206B" w14:textId="77777777" w:rsidR="00AB0872" w:rsidRDefault="00000000">
            <w:pPr>
              <w:pStyle w:val="TableContents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6 szt</w:t>
            </w:r>
          </w:p>
        </w:tc>
        <w:tc>
          <w:tcPr>
            <w:tcW w:w="94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6A5502" w14:textId="77777777" w:rsidR="00AB0872" w:rsidRDefault="00000000">
            <w:pPr>
              <w:pStyle w:val="TableContents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1 szt</w:t>
            </w:r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1F4BE0AE" w14:textId="77777777" w:rsidR="00AB0872" w:rsidRDefault="00AB0872">
            <w:pPr>
              <w:pStyle w:val="TableContents"/>
            </w:pPr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F73A78" w14:textId="77777777" w:rsidR="00AB0872" w:rsidRDefault="00AB0872">
            <w:pPr>
              <w:pStyle w:val="TableContents"/>
            </w:pPr>
          </w:p>
        </w:tc>
        <w:tc>
          <w:tcPr>
            <w:tcW w:w="65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8ADD77" w14:textId="77777777" w:rsidR="00AB0872" w:rsidRDefault="00AB0872">
            <w:pPr>
              <w:pStyle w:val="TableContents"/>
            </w:pP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5F1033" w14:textId="77777777" w:rsidR="00AB0872" w:rsidRDefault="00AB0872">
            <w:pPr>
              <w:pStyle w:val="TableContents"/>
            </w:pPr>
          </w:p>
        </w:tc>
        <w:tc>
          <w:tcPr>
            <w:tcW w:w="57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FD32A5" w14:textId="77777777" w:rsidR="00AB0872" w:rsidRDefault="00AB0872">
            <w:pPr>
              <w:pStyle w:val="TableContents"/>
            </w:pP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8CADAB" w14:textId="77777777" w:rsidR="00AB0872" w:rsidRDefault="00AB0872">
            <w:pPr>
              <w:pStyle w:val="TableContents"/>
            </w:pPr>
          </w:p>
        </w:tc>
        <w:tc>
          <w:tcPr>
            <w:tcW w:w="1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EF6F22" w14:textId="77777777" w:rsidR="00AB0872" w:rsidRDefault="00AB0872">
            <w:pPr>
              <w:pStyle w:val="TableContents"/>
            </w:pPr>
          </w:p>
        </w:tc>
      </w:tr>
      <w:tr w:rsidR="00AB0872" w14:paraId="2C5DB0A2" w14:textId="77777777">
        <w:tblPrEx>
          <w:tblCellMar>
            <w:top w:w="0" w:type="dxa"/>
            <w:bottom w:w="0" w:type="dxa"/>
          </w:tblCellMar>
        </w:tblPrEx>
        <w:trPr>
          <w:trHeight w:hRule="exact" w:val="325"/>
        </w:trPr>
        <w:tc>
          <w:tcPr>
            <w:tcW w:w="3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F1D4EA" w14:textId="77777777" w:rsidR="00AB0872" w:rsidRDefault="00000000">
            <w:pPr>
              <w:pStyle w:val="TableContents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49</w:t>
            </w:r>
          </w:p>
        </w:tc>
        <w:tc>
          <w:tcPr>
            <w:tcW w:w="269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81D6A4" w14:textId="77777777" w:rsidR="00AB0872" w:rsidRDefault="00000000">
            <w:pPr>
              <w:pStyle w:val="TableContents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VELOX SOFT 5L</w:t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145648" w14:textId="77777777" w:rsidR="00AB0872" w:rsidRDefault="00000000">
            <w:pPr>
              <w:pStyle w:val="TableContents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1/ 2 m-c</w:t>
            </w:r>
          </w:p>
        </w:tc>
        <w:tc>
          <w:tcPr>
            <w:tcW w:w="112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3EAFA4" w14:textId="77777777" w:rsidR="00AB0872" w:rsidRDefault="00000000">
            <w:pPr>
              <w:pStyle w:val="TableContents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6 szt</w:t>
            </w:r>
          </w:p>
        </w:tc>
        <w:tc>
          <w:tcPr>
            <w:tcW w:w="94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7E51C38" w14:textId="77777777" w:rsidR="00AB0872" w:rsidRDefault="00000000">
            <w:pPr>
              <w:pStyle w:val="TableContents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1 szt</w:t>
            </w:r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B784AB6" w14:textId="77777777" w:rsidR="00AB0872" w:rsidRDefault="00AB0872">
            <w:pPr>
              <w:pStyle w:val="TableContents"/>
            </w:pPr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D71510" w14:textId="77777777" w:rsidR="00AB0872" w:rsidRDefault="00AB0872">
            <w:pPr>
              <w:pStyle w:val="TableContents"/>
            </w:pPr>
          </w:p>
        </w:tc>
        <w:tc>
          <w:tcPr>
            <w:tcW w:w="65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4FE4B3" w14:textId="77777777" w:rsidR="00AB0872" w:rsidRDefault="00AB0872">
            <w:pPr>
              <w:pStyle w:val="TableContents"/>
            </w:pP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05715B" w14:textId="77777777" w:rsidR="00AB0872" w:rsidRDefault="00AB0872">
            <w:pPr>
              <w:pStyle w:val="TableContents"/>
            </w:pPr>
          </w:p>
        </w:tc>
        <w:tc>
          <w:tcPr>
            <w:tcW w:w="57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DA9118" w14:textId="77777777" w:rsidR="00AB0872" w:rsidRDefault="00AB0872">
            <w:pPr>
              <w:pStyle w:val="TableContents"/>
            </w:pP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FD01CF" w14:textId="77777777" w:rsidR="00AB0872" w:rsidRDefault="00AB0872">
            <w:pPr>
              <w:pStyle w:val="TableContents"/>
            </w:pPr>
          </w:p>
        </w:tc>
        <w:tc>
          <w:tcPr>
            <w:tcW w:w="1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3B55F7" w14:textId="77777777" w:rsidR="00AB0872" w:rsidRDefault="00AB0872">
            <w:pPr>
              <w:pStyle w:val="TableContents"/>
            </w:pPr>
          </w:p>
        </w:tc>
      </w:tr>
      <w:tr w:rsidR="00AB0872" w14:paraId="0840C267" w14:textId="77777777">
        <w:tblPrEx>
          <w:tblCellMar>
            <w:top w:w="0" w:type="dxa"/>
            <w:bottom w:w="0" w:type="dxa"/>
          </w:tblCellMar>
        </w:tblPrEx>
        <w:trPr>
          <w:trHeight w:hRule="exact" w:val="325"/>
        </w:trPr>
        <w:tc>
          <w:tcPr>
            <w:tcW w:w="3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4E10C5" w14:textId="77777777" w:rsidR="00AB0872" w:rsidRDefault="00000000">
            <w:pPr>
              <w:pStyle w:val="TableContents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50</w:t>
            </w:r>
          </w:p>
        </w:tc>
        <w:tc>
          <w:tcPr>
            <w:tcW w:w="269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E607D8" w14:textId="77777777" w:rsidR="00AB0872" w:rsidRDefault="00000000">
            <w:pPr>
              <w:pStyle w:val="TableContents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VELOX FOAM EXTRA 1L</w:t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C7BEBC" w14:textId="77777777" w:rsidR="00AB0872" w:rsidRDefault="00000000">
            <w:pPr>
              <w:pStyle w:val="TableContents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1/ m-c</w:t>
            </w:r>
          </w:p>
        </w:tc>
        <w:tc>
          <w:tcPr>
            <w:tcW w:w="112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ED2743" w14:textId="77777777" w:rsidR="00AB0872" w:rsidRDefault="00000000">
            <w:pPr>
              <w:pStyle w:val="TableContents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12 szt</w:t>
            </w:r>
          </w:p>
        </w:tc>
        <w:tc>
          <w:tcPr>
            <w:tcW w:w="94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07FDA5" w14:textId="77777777" w:rsidR="00AB0872" w:rsidRDefault="00000000">
            <w:pPr>
              <w:pStyle w:val="TableContents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12 szt</w:t>
            </w:r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189A87A6" w14:textId="77777777" w:rsidR="00AB0872" w:rsidRDefault="00AB0872">
            <w:pPr>
              <w:pStyle w:val="TableContents"/>
            </w:pPr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52A393" w14:textId="77777777" w:rsidR="00AB0872" w:rsidRDefault="00AB0872">
            <w:pPr>
              <w:pStyle w:val="TableContents"/>
            </w:pPr>
          </w:p>
        </w:tc>
        <w:tc>
          <w:tcPr>
            <w:tcW w:w="65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5A280E" w14:textId="77777777" w:rsidR="00AB0872" w:rsidRDefault="00AB0872">
            <w:pPr>
              <w:pStyle w:val="TableContents"/>
            </w:pP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BF590F" w14:textId="77777777" w:rsidR="00AB0872" w:rsidRDefault="00AB0872">
            <w:pPr>
              <w:pStyle w:val="TableContents"/>
            </w:pPr>
          </w:p>
        </w:tc>
        <w:tc>
          <w:tcPr>
            <w:tcW w:w="57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C86239" w14:textId="77777777" w:rsidR="00AB0872" w:rsidRDefault="00AB0872">
            <w:pPr>
              <w:pStyle w:val="TableContents"/>
            </w:pP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6D1361" w14:textId="77777777" w:rsidR="00AB0872" w:rsidRDefault="00AB0872">
            <w:pPr>
              <w:pStyle w:val="TableContents"/>
            </w:pPr>
          </w:p>
        </w:tc>
        <w:tc>
          <w:tcPr>
            <w:tcW w:w="1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8D2E95" w14:textId="77777777" w:rsidR="00AB0872" w:rsidRDefault="00AB0872">
            <w:pPr>
              <w:pStyle w:val="TableContents"/>
            </w:pPr>
          </w:p>
        </w:tc>
      </w:tr>
      <w:tr w:rsidR="00AB0872" w14:paraId="41B70630" w14:textId="77777777">
        <w:tblPrEx>
          <w:tblCellMar>
            <w:top w:w="0" w:type="dxa"/>
            <w:bottom w:w="0" w:type="dxa"/>
          </w:tblCellMar>
        </w:tblPrEx>
        <w:trPr>
          <w:trHeight w:hRule="exact" w:val="325"/>
        </w:trPr>
        <w:tc>
          <w:tcPr>
            <w:tcW w:w="3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6EACB4" w14:textId="77777777" w:rsidR="00AB0872" w:rsidRDefault="00000000">
            <w:pPr>
              <w:pStyle w:val="TableContents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51</w:t>
            </w:r>
          </w:p>
        </w:tc>
        <w:tc>
          <w:tcPr>
            <w:tcW w:w="269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E45394" w14:textId="77777777" w:rsidR="00AB0872" w:rsidRDefault="00000000">
            <w:pPr>
              <w:pStyle w:val="TableContents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MIKROZID 5L</w:t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67149A" w14:textId="77777777" w:rsidR="00AB0872" w:rsidRDefault="00000000">
            <w:pPr>
              <w:pStyle w:val="TableContents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½ m-c</w:t>
            </w:r>
          </w:p>
        </w:tc>
        <w:tc>
          <w:tcPr>
            <w:tcW w:w="112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8E4EDC" w14:textId="77777777" w:rsidR="00AB0872" w:rsidRDefault="00000000">
            <w:pPr>
              <w:pStyle w:val="TableContents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6 szt</w:t>
            </w:r>
          </w:p>
        </w:tc>
        <w:tc>
          <w:tcPr>
            <w:tcW w:w="94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740B96" w14:textId="77777777" w:rsidR="00AB0872" w:rsidRDefault="00000000">
            <w:pPr>
              <w:pStyle w:val="TableContents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5EED6623" w14:textId="77777777" w:rsidR="00AB0872" w:rsidRDefault="00AB0872">
            <w:pPr>
              <w:pStyle w:val="TableContents"/>
            </w:pPr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743517" w14:textId="77777777" w:rsidR="00AB0872" w:rsidRDefault="00AB0872">
            <w:pPr>
              <w:pStyle w:val="TableContents"/>
            </w:pPr>
          </w:p>
        </w:tc>
        <w:tc>
          <w:tcPr>
            <w:tcW w:w="65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258E2C" w14:textId="77777777" w:rsidR="00AB0872" w:rsidRDefault="00AB0872">
            <w:pPr>
              <w:pStyle w:val="TableContents"/>
            </w:pP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CBE729" w14:textId="77777777" w:rsidR="00AB0872" w:rsidRDefault="00AB0872">
            <w:pPr>
              <w:pStyle w:val="TableContents"/>
            </w:pPr>
          </w:p>
        </w:tc>
        <w:tc>
          <w:tcPr>
            <w:tcW w:w="57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6FB3B6" w14:textId="77777777" w:rsidR="00AB0872" w:rsidRDefault="00AB0872">
            <w:pPr>
              <w:pStyle w:val="TableContents"/>
            </w:pP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4E2037" w14:textId="77777777" w:rsidR="00AB0872" w:rsidRDefault="00AB0872">
            <w:pPr>
              <w:pStyle w:val="TableContents"/>
            </w:pPr>
          </w:p>
        </w:tc>
        <w:tc>
          <w:tcPr>
            <w:tcW w:w="1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36ADD0" w14:textId="77777777" w:rsidR="00AB0872" w:rsidRDefault="00AB0872">
            <w:pPr>
              <w:pStyle w:val="TableContents"/>
            </w:pPr>
          </w:p>
        </w:tc>
      </w:tr>
      <w:tr w:rsidR="00AB0872" w14:paraId="606F8A13" w14:textId="77777777">
        <w:tblPrEx>
          <w:tblCellMar>
            <w:top w:w="0" w:type="dxa"/>
            <w:bottom w:w="0" w:type="dxa"/>
          </w:tblCellMar>
        </w:tblPrEx>
        <w:trPr>
          <w:trHeight w:hRule="exact" w:val="325"/>
        </w:trPr>
        <w:tc>
          <w:tcPr>
            <w:tcW w:w="3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754292" w14:textId="77777777" w:rsidR="00AB0872" w:rsidRDefault="00000000">
            <w:pPr>
              <w:pStyle w:val="TableContents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52</w:t>
            </w:r>
          </w:p>
        </w:tc>
        <w:tc>
          <w:tcPr>
            <w:tcW w:w="269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879A6E" w14:textId="77777777" w:rsidR="00AB0872" w:rsidRDefault="00000000">
            <w:pPr>
              <w:pStyle w:val="TableContents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THERM PAD 13 x 14</w:t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3C3B10" w14:textId="77777777" w:rsidR="00AB0872" w:rsidRDefault="00000000">
            <w:pPr>
              <w:pStyle w:val="TableContents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1 szt/ m-c</w:t>
            </w:r>
          </w:p>
        </w:tc>
        <w:tc>
          <w:tcPr>
            <w:tcW w:w="112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B2AB21" w14:textId="77777777" w:rsidR="00AB0872" w:rsidRDefault="00000000">
            <w:pPr>
              <w:pStyle w:val="TableContents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12 szt</w:t>
            </w:r>
          </w:p>
        </w:tc>
        <w:tc>
          <w:tcPr>
            <w:tcW w:w="94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5BF46C" w14:textId="77777777" w:rsidR="00AB0872" w:rsidRDefault="00000000">
            <w:pPr>
              <w:pStyle w:val="TableContents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1 szt</w:t>
            </w:r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27BC8823" w14:textId="77777777" w:rsidR="00AB0872" w:rsidRDefault="00AB0872">
            <w:pPr>
              <w:pStyle w:val="TableContents"/>
            </w:pPr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BF6356" w14:textId="77777777" w:rsidR="00AB0872" w:rsidRDefault="00AB0872">
            <w:pPr>
              <w:pStyle w:val="TableContents"/>
            </w:pPr>
          </w:p>
        </w:tc>
        <w:tc>
          <w:tcPr>
            <w:tcW w:w="65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528BB1" w14:textId="77777777" w:rsidR="00AB0872" w:rsidRDefault="00AB0872">
            <w:pPr>
              <w:pStyle w:val="TableContents"/>
            </w:pP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C60102" w14:textId="77777777" w:rsidR="00AB0872" w:rsidRDefault="00AB0872">
            <w:pPr>
              <w:pStyle w:val="TableContents"/>
            </w:pPr>
          </w:p>
        </w:tc>
        <w:tc>
          <w:tcPr>
            <w:tcW w:w="57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217F5F" w14:textId="77777777" w:rsidR="00AB0872" w:rsidRDefault="00AB0872">
            <w:pPr>
              <w:pStyle w:val="TableContents"/>
            </w:pP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202A97" w14:textId="77777777" w:rsidR="00AB0872" w:rsidRDefault="00AB0872">
            <w:pPr>
              <w:pStyle w:val="TableContents"/>
            </w:pPr>
          </w:p>
        </w:tc>
        <w:tc>
          <w:tcPr>
            <w:tcW w:w="1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0EBCD8" w14:textId="77777777" w:rsidR="00AB0872" w:rsidRDefault="00AB0872">
            <w:pPr>
              <w:pStyle w:val="TableContents"/>
            </w:pPr>
          </w:p>
        </w:tc>
      </w:tr>
      <w:tr w:rsidR="00AB0872" w14:paraId="09D89A37" w14:textId="77777777">
        <w:tblPrEx>
          <w:tblCellMar>
            <w:top w:w="0" w:type="dxa"/>
            <w:bottom w:w="0" w:type="dxa"/>
          </w:tblCellMar>
        </w:tblPrEx>
        <w:trPr>
          <w:trHeight w:hRule="exact" w:val="325"/>
        </w:trPr>
        <w:tc>
          <w:tcPr>
            <w:tcW w:w="314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10F26A" w14:textId="77777777" w:rsidR="00AB0872" w:rsidRDefault="00AB0872">
            <w:pPr>
              <w:pStyle w:val="TableContents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69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309B7B" w14:textId="77777777" w:rsidR="00AB0872" w:rsidRDefault="00AB0872">
            <w:pPr>
              <w:pStyle w:val="TableContents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07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C9A8C2" w14:textId="77777777" w:rsidR="00AB0872" w:rsidRDefault="00AB0872">
            <w:pPr>
              <w:pStyle w:val="TableContents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12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5BE39B" w14:textId="77777777" w:rsidR="00AB0872" w:rsidRDefault="00AB0872">
            <w:pPr>
              <w:pStyle w:val="TableContents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94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3795F0" w14:textId="77777777" w:rsidR="00AB0872" w:rsidRDefault="00AB0872">
            <w:pPr>
              <w:pStyle w:val="TableContents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87FEFDA" w14:textId="77777777" w:rsidR="00AB0872" w:rsidRDefault="00AB0872">
            <w:pPr>
              <w:pStyle w:val="TableContents"/>
            </w:pPr>
          </w:p>
        </w:tc>
        <w:tc>
          <w:tcPr>
            <w:tcW w:w="87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216BF8" w14:textId="77777777" w:rsidR="00AB0872" w:rsidRDefault="00AB0872">
            <w:pPr>
              <w:pStyle w:val="TableContents"/>
            </w:pPr>
          </w:p>
        </w:tc>
        <w:tc>
          <w:tcPr>
            <w:tcW w:w="657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037C08B" w14:textId="77777777" w:rsidR="00AB0872" w:rsidRDefault="00AB0872">
            <w:pPr>
              <w:pStyle w:val="TableContents"/>
            </w:pPr>
          </w:p>
        </w:tc>
        <w:tc>
          <w:tcPr>
            <w:tcW w:w="98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E257DB" w14:textId="77777777" w:rsidR="00AB0872" w:rsidRDefault="00AB0872">
            <w:pPr>
              <w:pStyle w:val="TableContents"/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75151B7" w14:textId="77777777" w:rsidR="00AB0872" w:rsidRDefault="00000000">
            <w:pPr>
              <w:pStyle w:val="TableContents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suma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B89533" w14:textId="77777777" w:rsidR="00AB0872" w:rsidRDefault="00AB0872">
            <w:pPr>
              <w:pStyle w:val="TableContents"/>
            </w:pPr>
          </w:p>
        </w:tc>
        <w:tc>
          <w:tcPr>
            <w:tcW w:w="139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409673" w14:textId="77777777" w:rsidR="00AB0872" w:rsidRDefault="00AB0872">
            <w:pPr>
              <w:pStyle w:val="TableContents"/>
            </w:pPr>
          </w:p>
        </w:tc>
      </w:tr>
    </w:tbl>
    <w:p w14:paraId="55A0DAB0" w14:textId="77777777" w:rsidR="00AB0872" w:rsidRDefault="00AB0872">
      <w:pPr>
        <w:pStyle w:val="Standard"/>
      </w:pPr>
    </w:p>
    <w:p w14:paraId="16F2804F" w14:textId="77777777" w:rsidR="00AB0872" w:rsidRDefault="00AB0872">
      <w:pPr>
        <w:pStyle w:val="Standard"/>
        <w:jc w:val="center"/>
      </w:pPr>
    </w:p>
    <w:p w14:paraId="70311F87" w14:textId="77777777" w:rsidR="00AB0872" w:rsidRDefault="00000000">
      <w:pPr>
        <w:pStyle w:val="Standard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Zadanie 3 Dostawa produktów farmaceutycznych</w:t>
      </w:r>
    </w:p>
    <w:p w14:paraId="27936D2A" w14:textId="77777777" w:rsidR="00AB0872" w:rsidRDefault="00AB0872">
      <w:pPr>
        <w:pStyle w:val="Standard"/>
        <w:jc w:val="center"/>
      </w:pPr>
    </w:p>
    <w:tbl>
      <w:tblPr>
        <w:tblW w:w="11059" w:type="dxa"/>
        <w:tblInd w:w="-65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9"/>
        <w:gridCol w:w="2614"/>
        <w:gridCol w:w="1018"/>
        <w:gridCol w:w="1018"/>
        <w:gridCol w:w="964"/>
        <w:gridCol w:w="964"/>
        <w:gridCol w:w="675"/>
        <w:gridCol w:w="964"/>
        <w:gridCol w:w="515"/>
        <w:gridCol w:w="739"/>
        <w:gridCol w:w="1309"/>
      </w:tblGrid>
      <w:tr w:rsidR="00AB0872" w14:paraId="2AF42628" w14:textId="77777777">
        <w:tblPrEx>
          <w:tblCellMar>
            <w:top w:w="0" w:type="dxa"/>
            <w:bottom w:w="0" w:type="dxa"/>
          </w:tblCellMar>
        </w:tblPrEx>
        <w:tc>
          <w:tcPr>
            <w:tcW w:w="2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DCFA61E" w14:textId="77777777" w:rsidR="00AB0872" w:rsidRDefault="00000000">
            <w:pPr>
              <w:pStyle w:val="TableContents"/>
              <w:rPr>
                <w:rFonts w:ascii="Calibri" w:hAnsi="Calibri"/>
                <w:b/>
                <w:bCs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sz w:val="16"/>
                <w:szCs w:val="16"/>
              </w:rPr>
              <w:t>Lp</w:t>
            </w:r>
          </w:p>
        </w:tc>
        <w:tc>
          <w:tcPr>
            <w:tcW w:w="26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224C024" w14:textId="77777777" w:rsidR="00AB0872" w:rsidRDefault="00000000">
            <w:pPr>
              <w:pStyle w:val="TableContents"/>
              <w:rPr>
                <w:rFonts w:ascii="Calibri" w:hAnsi="Calibri"/>
                <w:b/>
                <w:bCs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sz w:val="16"/>
                <w:szCs w:val="16"/>
              </w:rPr>
              <w:t>Nazwa towaru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6EBE67D" w14:textId="77777777" w:rsidR="00AB0872" w:rsidRDefault="00000000">
            <w:pPr>
              <w:pStyle w:val="TableContents"/>
              <w:rPr>
                <w:rFonts w:ascii="Calibri" w:hAnsi="Calibri"/>
                <w:b/>
                <w:bCs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sz w:val="16"/>
                <w:szCs w:val="16"/>
              </w:rPr>
              <w:t>Ilość miesięczna</w:t>
            </w:r>
          </w:p>
        </w:tc>
        <w:tc>
          <w:tcPr>
            <w:tcW w:w="10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2F63935" w14:textId="77777777" w:rsidR="00AB0872" w:rsidRDefault="00000000">
            <w:pPr>
              <w:pStyle w:val="TableContents"/>
              <w:rPr>
                <w:rFonts w:ascii="Calibri" w:hAnsi="Calibri"/>
                <w:b/>
                <w:bCs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sz w:val="16"/>
                <w:szCs w:val="16"/>
              </w:rPr>
              <w:t>Ilość w ciągu trwania umowy</w:t>
            </w:r>
          </w:p>
        </w:tc>
        <w:tc>
          <w:tcPr>
            <w:tcW w:w="9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AFD7109" w14:textId="77777777" w:rsidR="00AB0872" w:rsidRDefault="00000000">
            <w:pPr>
              <w:pStyle w:val="TableContents"/>
              <w:rPr>
                <w:rFonts w:ascii="Calibri" w:hAnsi="Calibri"/>
                <w:b/>
                <w:bCs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sz w:val="16"/>
                <w:szCs w:val="16"/>
              </w:rPr>
              <w:t>Ilość sztuk w opakowaniu</w:t>
            </w:r>
          </w:p>
        </w:tc>
        <w:tc>
          <w:tcPr>
            <w:tcW w:w="9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7E62462" w14:textId="77777777" w:rsidR="00AB0872" w:rsidRDefault="00000000">
            <w:pPr>
              <w:pStyle w:val="TableContents"/>
              <w:rPr>
                <w:rFonts w:ascii="Calibri" w:hAnsi="Calibri"/>
                <w:b/>
                <w:bCs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sz w:val="16"/>
                <w:szCs w:val="16"/>
              </w:rPr>
              <w:t>Cena jednostkowa netto</w:t>
            </w:r>
          </w:p>
        </w:tc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30EB3B2" w14:textId="77777777" w:rsidR="00AB0872" w:rsidRDefault="00000000">
            <w:pPr>
              <w:pStyle w:val="TableContents"/>
              <w:rPr>
                <w:rFonts w:ascii="Calibri" w:hAnsi="Calibri"/>
                <w:b/>
                <w:bCs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sz w:val="16"/>
                <w:szCs w:val="16"/>
              </w:rPr>
              <w:t>Wartość netto</w:t>
            </w:r>
          </w:p>
        </w:tc>
        <w:tc>
          <w:tcPr>
            <w:tcW w:w="9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6108350" w14:textId="77777777" w:rsidR="00AB0872" w:rsidRDefault="00000000">
            <w:pPr>
              <w:pStyle w:val="TableContents"/>
              <w:rPr>
                <w:rFonts w:ascii="Calibri" w:hAnsi="Calibri"/>
                <w:b/>
                <w:bCs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sz w:val="16"/>
                <w:szCs w:val="16"/>
              </w:rPr>
              <w:t>Cena jednostkowa brutto</w:t>
            </w:r>
          </w:p>
        </w:tc>
        <w:tc>
          <w:tcPr>
            <w:tcW w:w="5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28A711F" w14:textId="77777777" w:rsidR="00AB0872" w:rsidRDefault="00000000">
            <w:pPr>
              <w:pStyle w:val="TableContents"/>
              <w:rPr>
                <w:rFonts w:ascii="Calibri" w:hAnsi="Calibri"/>
                <w:b/>
                <w:bCs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sz w:val="16"/>
                <w:szCs w:val="16"/>
              </w:rPr>
              <w:t>Vat</w:t>
            </w:r>
          </w:p>
        </w:tc>
        <w:tc>
          <w:tcPr>
            <w:tcW w:w="7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422A308" w14:textId="77777777" w:rsidR="00AB0872" w:rsidRDefault="00000000">
            <w:pPr>
              <w:pStyle w:val="TableContents"/>
              <w:rPr>
                <w:rFonts w:ascii="Calibri" w:hAnsi="Calibri"/>
                <w:b/>
                <w:bCs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sz w:val="16"/>
                <w:szCs w:val="16"/>
              </w:rPr>
              <w:t>Wartość brutto</w:t>
            </w:r>
          </w:p>
        </w:tc>
        <w:tc>
          <w:tcPr>
            <w:tcW w:w="13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FD52B8B" w14:textId="77777777" w:rsidR="00AB0872" w:rsidRDefault="00000000">
            <w:pPr>
              <w:pStyle w:val="TableContents"/>
              <w:rPr>
                <w:rFonts w:ascii="Calibri" w:hAnsi="Calibri"/>
                <w:b/>
                <w:bCs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sz w:val="16"/>
                <w:szCs w:val="16"/>
              </w:rPr>
              <w:t>Nazwa handlowa/ producent/postać/</w:t>
            </w:r>
          </w:p>
          <w:p w14:paraId="0FF451D6" w14:textId="77777777" w:rsidR="00AB0872" w:rsidRDefault="00000000">
            <w:pPr>
              <w:pStyle w:val="TableContents"/>
              <w:rPr>
                <w:rFonts w:ascii="Calibri" w:hAnsi="Calibri"/>
                <w:b/>
                <w:bCs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sz w:val="16"/>
                <w:szCs w:val="16"/>
              </w:rPr>
              <w:t>dawka/op.</w:t>
            </w:r>
          </w:p>
        </w:tc>
      </w:tr>
      <w:tr w:rsidR="00AB0872" w14:paraId="0D1527EB" w14:textId="77777777">
        <w:tblPrEx>
          <w:tblCellMar>
            <w:top w:w="0" w:type="dxa"/>
            <w:bottom w:w="0" w:type="dxa"/>
          </w:tblCellMar>
        </w:tblPrEx>
        <w:tc>
          <w:tcPr>
            <w:tcW w:w="2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36894D6" w14:textId="77777777" w:rsidR="00AB0872" w:rsidRDefault="00AB0872"/>
        </w:tc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E22BA73" w14:textId="77777777" w:rsidR="00AB0872" w:rsidRDefault="00AB0872"/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557860C" w14:textId="77777777" w:rsidR="00AB0872" w:rsidRDefault="00000000">
            <w:pPr>
              <w:pStyle w:val="TableContents"/>
              <w:rPr>
                <w:rFonts w:ascii="Calibri" w:hAnsi="Calibri"/>
                <w:b/>
                <w:bCs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sz w:val="16"/>
                <w:szCs w:val="16"/>
              </w:rPr>
              <w:t>prognoza</w:t>
            </w:r>
          </w:p>
        </w:tc>
        <w:tc>
          <w:tcPr>
            <w:tcW w:w="10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9BE6402" w14:textId="77777777" w:rsidR="00AB0872" w:rsidRDefault="00AB0872"/>
        </w:tc>
        <w:tc>
          <w:tcPr>
            <w:tcW w:w="9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80F7EE9" w14:textId="77777777" w:rsidR="00AB0872" w:rsidRDefault="00AB0872"/>
        </w:tc>
        <w:tc>
          <w:tcPr>
            <w:tcW w:w="9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58496DA" w14:textId="77777777" w:rsidR="00AB0872" w:rsidRDefault="00AB0872"/>
        </w:tc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A9BD362" w14:textId="77777777" w:rsidR="00AB0872" w:rsidRDefault="00AB0872"/>
        </w:tc>
        <w:tc>
          <w:tcPr>
            <w:tcW w:w="9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7091431" w14:textId="77777777" w:rsidR="00AB0872" w:rsidRDefault="00AB0872"/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258817A" w14:textId="77777777" w:rsidR="00AB0872" w:rsidRDefault="00AB0872"/>
        </w:tc>
        <w:tc>
          <w:tcPr>
            <w:tcW w:w="7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86C11D0" w14:textId="77777777" w:rsidR="00AB0872" w:rsidRDefault="00AB0872"/>
        </w:tc>
        <w:tc>
          <w:tcPr>
            <w:tcW w:w="13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4F4595D" w14:textId="77777777" w:rsidR="00AB0872" w:rsidRDefault="00AB0872"/>
        </w:tc>
      </w:tr>
      <w:tr w:rsidR="00AB0872" w14:paraId="77541A72" w14:textId="77777777">
        <w:tblPrEx>
          <w:tblCellMar>
            <w:top w:w="0" w:type="dxa"/>
            <w:bottom w:w="0" w:type="dxa"/>
          </w:tblCellMar>
        </w:tblPrEx>
        <w:tc>
          <w:tcPr>
            <w:tcW w:w="27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A921C2" w14:textId="77777777" w:rsidR="00AB0872" w:rsidRDefault="00000000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6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8102F2" w14:textId="77777777" w:rsidR="00AB0872" w:rsidRDefault="00000000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ADRENALINA 0.3  ampułkostrzykawka</w:t>
            </w: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5AADF1" w14:textId="77777777" w:rsidR="00AB0872" w:rsidRDefault="00AB0872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CFE0F3" w14:textId="77777777" w:rsidR="00AB0872" w:rsidRDefault="00000000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12 szt</w:t>
            </w: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F5A16B" w14:textId="77777777" w:rsidR="00AB0872" w:rsidRDefault="00AB0872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3E693A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57AA84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3558A1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1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95E7B0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E6248E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15185A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B0872" w14:paraId="27BA367F" w14:textId="77777777">
        <w:tblPrEx>
          <w:tblCellMar>
            <w:top w:w="0" w:type="dxa"/>
            <w:bottom w:w="0" w:type="dxa"/>
          </w:tblCellMar>
        </w:tblPrEx>
        <w:tc>
          <w:tcPr>
            <w:tcW w:w="27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877AE0" w14:textId="77777777" w:rsidR="00AB0872" w:rsidRDefault="00000000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6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81E022" w14:textId="77777777" w:rsidR="00AB0872" w:rsidRDefault="00000000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ADRENALINA 0,1%  amp</w:t>
            </w: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803C76" w14:textId="77777777" w:rsidR="00AB0872" w:rsidRDefault="00AB0872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9C58FA" w14:textId="77777777" w:rsidR="00AB0872" w:rsidRDefault="00000000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6 op</w:t>
            </w: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0E4E0E" w14:textId="77777777" w:rsidR="00AB0872" w:rsidRDefault="00AB0872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D543C1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9526B2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FA3D7F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1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16323C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49226CC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E75BD1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B0872" w14:paraId="3AAAED25" w14:textId="77777777">
        <w:tblPrEx>
          <w:tblCellMar>
            <w:top w:w="0" w:type="dxa"/>
            <w:bottom w:w="0" w:type="dxa"/>
          </w:tblCellMar>
        </w:tblPrEx>
        <w:tc>
          <w:tcPr>
            <w:tcW w:w="27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C96A3F" w14:textId="77777777" w:rsidR="00AB0872" w:rsidRDefault="00000000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26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FDD100" w14:textId="77777777" w:rsidR="00AB0872" w:rsidRDefault="00000000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ATROPINA 1mg/ml  amp</w:t>
            </w: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47A5DE" w14:textId="77777777" w:rsidR="00AB0872" w:rsidRDefault="00AB0872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B330AF" w14:textId="77777777" w:rsidR="00AB0872" w:rsidRDefault="00000000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4 op</w:t>
            </w: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5F66F0" w14:textId="77777777" w:rsidR="00AB0872" w:rsidRDefault="00AB0872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FCFC53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68CECD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D24F5C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1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3B61CD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23D47B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9B58D0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B0872" w14:paraId="0D3E7D72" w14:textId="77777777">
        <w:tblPrEx>
          <w:tblCellMar>
            <w:top w:w="0" w:type="dxa"/>
            <w:bottom w:w="0" w:type="dxa"/>
          </w:tblCellMar>
        </w:tblPrEx>
        <w:tc>
          <w:tcPr>
            <w:tcW w:w="27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586627" w14:textId="77777777" w:rsidR="00AB0872" w:rsidRDefault="00000000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26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53CB79" w14:textId="77777777" w:rsidR="00AB0872" w:rsidRDefault="00000000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CORDARONE 50mg  amp</w:t>
            </w: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B1AA9C" w14:textId="77777777" w:rsidR="00AB0872" w:rsidRDefault="00AB0872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EB11B7" w14:textId="77777777" w:rsidR="00AB0872" w:rsidRDefault="00000000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 op</w:t>
            </w: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137AD0" w14:textId="77777777" w:rsidR="00AB0872" w:rsidRDefault="00AB0872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5B5587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ECFF52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0BE07B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1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AF938A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BC1291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20FAB2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B0872" w14:paraId="33D92F3E" w14:textId="77777777">
        <w:tblPrEx>
          <w:tblCellMar>
            <w:top w:w="0" w:type="dxa"/>
            <w:bottom w:w="0" w:type="dxa"/>
          </w:tblCellMar>
        </w:tblPrEx>
        <w:tc>
          <w:tcPr>
            <w:tcW w:w="27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5F3EC7" w14:textId="77777777" w:rsidR="00AB0872" w:rsidRDefault="00000000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26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F83342" w14:textId="77777777" w:rsidR="00AB0872" w:rsidRDefault="00000000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CORHYDRON 100mg  amp</w:t>
            </w: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D33216" w14:textId="77777777" w:rsidR="00AB0872" w:rsidRDefault="00AB0872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3537EE" w14:textId="77777777" w:rsidR="00AB0872" w:rsidRDefault="00000000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4 op</w:t>
            </w: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AF794E" w14:textId="77777777" w:rsidR="00AB0872" w:rsidRDefault="00AB0872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CD88FD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0D4214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ACCFF6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1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B2C9EA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F8DCAB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364A9C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B0872" w14:paraId="13A8D128" w14:textId="77777777">
        <w:tblPrEx>
          <w:tblCellMar>
            <w:top w:w="0" w:type="dxa"/>
            <w:bottom w:w="0" w:type="dxa"/>
          </w:tblCellMar>
        </w:tblPrEx>
        <w:tc>
          <w:tcPr>
            <w:tcW w:w="27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F63F02" w14:textId="77777777" w:rsidR="00AB0872" w:rsidRDefault="00000000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26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DBEF44" w14:textId="77777777" w:rsidR="00AB0872" w:rsidRDefault="00000000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GLUCOSUM 20% - amp 200mg/ml</w:t>
            </w: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276DEBE" w14:textId="77777777" w:rsidR="00AB0872" w:rsidRDefault="00AB0872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4BED19" w14:textId="77777777" w:rsidR="00AB0872" w:rsidRDefault="00000000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 op</w:t>
            </w: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D3BC43" w14:textId="77777777" w:rsidR="00AB0872" w:rsidRDefault="00AB0872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EA2A8F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6F9016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F75132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1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F29D4A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890D94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DABD9B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B0872" w14:paraId="61AABF68" w14:textId="77777777">
        <w:tblPrEx>
          <w:tblCellMar>
            <w:top w:w="0" w:type="dxa"/>
            <w:bottom w:w="0" w:type="dxa"/>
          </w:tblCellMar>
        </w:tblPrEx>
        <w:tc>
          <w:tcPr>
            <w:tcW w:w="27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6CA9F2" w14:textId="77777777" w:rsidR="00AB0872" w:rsidRDefault="00000000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26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C08E84" w14:textId="77777777" w:rsidR="00AB0872" w:rsidRDefault="00000000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CLEMASTIN 2mg/2ml  amp</w:t>
            </w: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28437C" w14:textId="77777777" w:rsidR="00AB0872" w:rsidRDefault="00AB0872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2B1A43E" w14:textId="77777777" w:rsidR="00AB0872" w:rsidRDefault="00000000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4 op</w:t>
            </w: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F6C134" w14:textId="77777777" w:rsidR="00AB0872" w:rsidRDefault="00AB0872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5ECA33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7FC5FD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DB7557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1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318350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8785E0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27DF35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B0872" w14:paraId="7021C0BE" w14:textId="77777777">
        <w:tblPrEx>
          <w:tblCellMar>
            <w:top w:w="0" w:type="dxa"/>
            <w:bottom w:w="0" w:type="dxa"/>
          </w:tblCellMar>
        </w:tblPrEx>
        <w:tc>
          <w:tcPr>
            <w:tcW w:w="27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7DD9BC" w14:textId="77777777" w:rsidR="00AB0872" w:rsidRDefault="00000000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26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170325" w14:textId="77777777" w:rsidR="00AB0872" w:rsidRDefault="00000000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DEXAVEN 4 mg/ml  amp</w:t>
            </w: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E09A67" w14:textId="77777777" w:rsidR="00AB0872" w:rsidRDefault="00AB0872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9033EB" w14:textId="77777777" w:rsidR="00AB0872" w:rsidRDefault="00000000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8 op</w:t>
            </w: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4247152" w14:textId="77777777" w:rsidR="00AB0872" w:rsidRDefault="00AB0872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1C4468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794006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99CB6C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1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1DAC46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66E28E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0E355B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B0872" w14:paraId="7C018549" w14:textId="77777777">
        <w:tblPrEx>
          <w:tblCellMar>
            <w:top w:w="0" w:type="dxa"/>
            <w:bottom w:w="0" w:type="dxa"/>
          </w:tblCellMar>
        </w:tblPrEx>
        <w:tc>
          <w:tcPr>
            <w:tcW w:w="27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EC2D50" w14:textId="77777777" w:rsidR="00AB0872" w:rsidRDefault="00000000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26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932C4E" w14:textId="77777777" w:rsidR="00AB0872" w:rsidRDefault="00000000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DEXAVEN 8 mg/2ml  amp</w:t>
            </w: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1788CD" w14:textId="77777777" w:rsidR="00AB0872" w:rsidRDefault="00AB0872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E7D97D" w14:textId="77777777" w:rsidR="00AB0872" w:rsidRDefault="00000000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12 op</w:t>
            </w: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8F9961" w14:textId="77777777" w:rsidR="00AB0872" w:rsidRDefault="00AB0872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FBF994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A26659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3D5E63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1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5AF80D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EAB668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06489A7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B0872" w14:paraId="1168A61E" w14:textId="77777777">
        <w:tblPrEx>
          <w:tblCellMar>
            <w:top w:w="0" w:type="dxa"/>
            <w:bottom w:w="0" w:type="dxa"/>
          </w:tblCellMar>
        </w:tblPrEx>
        <w:tc>
          <w:tcPr>
            <w:tcW w:w="27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633582" w14:textId="77777777" w:rsidR="00AB0872" w:rsidRDefault="00000000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26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089CF6" w14:textId="77777777" w:rsidR="00AB0872" w:rsidRDefault="00000000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DOPAMINA 4 % 200mg  amp</w:t>
            </w: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7A4FF4" w14:textId="77777777" w:rsidR="00AB0872" w:rsidRDefault="00AB0872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59FB2B" w14:textId="77777777" w:rsidR="00AB0872" w:rsidRDefault="00000000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 op</w:t>
            </w: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054496" w14:textId="77777777" w:rsidR="00AB0872" w:rsidRDefault="00AB0872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6250F85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D16A24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E18E44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1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1BA078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E7E64D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7ACF1E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B0872" w14:paraId="1CBE9EC1" w14:textId="77777777">
        <w:tblPrEx>
          <w:tblCellMar>
            <w:top w:w="0" w:type="dxa"/>
            <w:bottom w:w="0" w:type="dxa"/>
          </w:tblCellMar>
        </w:tblPrEx>
        <w:tc>
          <w:tcPr>
            <w:tcW w:w="27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6B98145" w14:textId="77777777" w:rsidR="00AB0872" w:rsidRDefault="00000000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11</w:t>
            </w:r>
          </w:p>
        </w:tc>
        <w:tc>
          <w:tcPr>
            <w:tcW w:w="26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A132FF" w14:textId="77777777" w:rsidR="00AB0872" w:rsidRDefault="00000000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PHENAZOLINA 50mg/ml  amp</w:t>
            </w: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2E2F16" w14:textId="77777777" w:rsidR="00AB0872" w:rsidRDefault="00AB0872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D13FA7" w14:textId="77777777" w:rsidR="00AB0872" w:rsidRDefault="00000000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 op</w:t>
            </w: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83A949" w14:textId="77777777" w:rsidR="00AB0872" w:rsidRDefault="00AB0872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02112A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594237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4DF62B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1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E9C6AE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780190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E0D100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B0872" w14:paraId="7F994250" w14:textId="77777777">
        <w:tblPrEx>
          <w:tblCellMar>
            <w:top w:w="0" w:type="dxa"/>
            <w:bottom w:w="0" w:type="dxa"/>
          </w:tblCellMar>
        </w:tblPrEx>
        <w:tc>
          <w:tcPr>
            <w:tcW w:w="27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DD1CF7" w14:textId="77777777" w:rsidR="00AB0872" w:rsidRDefault="00000000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12</w:t>
            </w:r>
          </w:p>
        </w:tc>
        <w:tc>
          <w:tcPr>
            <w:tcW w:w="26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AD1B2D" w14:textId="77777777" w:rsidR="00AB0872" w:rsidRDefault="00000000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PAPAVERYNA  20mg/ml  amp</w:t>
            </w: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F87953" w14:textId="77777777" w:rsidR="00AB0872" w:rsidRDefault="00AB0872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530ECF" w14:textId="77777777" w:rsidR="00AB0872" w:rsidRDefault="00000000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 op</w:t>
            </w: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6C1B1B" w14:textId="77777777" w:rsidR="00AB0872" w:rsidRDefault="00AB0872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5890AE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B3540E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AC65B1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1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C61184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9AC31B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3BA799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B0872" w14:paraId="4515319E" w14:textId="77777777">
        <w:tblPrEx>
          <w:tblCellMar>
            <w:top w:w="0" w:type="dxa"/>
            <w:bottom w:w="0" w:type="dxa"/>
          </w:tblCellMar>
        </w:tblPrEx>
        <w:tc>
          <w:tcPr>
            <w:tcW w:w="27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91FDEF" w14:textId="77777777" w:rsidR="00AB0872" w:rsidRDefault="00000000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13</w:t>
            </w:r>
          </w:p>
        </w:tc>
        <w:tc>
          <w:tcPr>
            <w:tcW w:w="26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C791DE" w14:textId="77777777" w:rsidR="00AB0872" w:rsidRDefault="00000000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NO-SPA 20mg/ml amp</w:t>
            </w: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33B588" w14:textId="77777777" w:rsidR="00AB0872" w:rsidRDefault="00AB0872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C811FA" w14:textId="77777777" w:rsidR="00AB0872" w:rsidRDefault="00000000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4 op</w:t>
            </w: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66690E" w14:textId="77777777" w:rsidR="00AB0872" w:rsidRDefault="00AB0872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D911A2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863BA1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AA9023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1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688A45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8D6710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B79D2A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B0872" w14:paraId="565B49C6" w14:textId="77777777">
        <w:tblPrEx>
          <w:tblCellMar>
            <w:top w:w="0" w:type="dxa"/>
            <w:bottom w:w="0" w:type="dxa"/>
          </w:tblCellMar>
        </w:tblPrEx>
        <w:tc>
          <w:tcPr>
            <w:tcW w:w="27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1D60AD" w14:textId="77777777" w:rsidR="00AB0872" w:rsidRDefault="00000000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14</w:t>
            </w:r>
          </w:p>
        </w:tc>
        <w:tc>
          <w:tcPr>
            <w:tcW w:w="26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12A45D" w14:textId="77777777" w:rsidR="00AB0872" w:rsidRDefault="00000000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KETONAL- 50 mg/ml  amp</w:t>
            </w: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38639F" w14:textId="77777777" w:rsidR="00AB0872" w:rsidRDefault="00AB0872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B528A73" w14:textId="77777777" w:rsidR="00AB0872" w:rsidRDefault="00000000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5 op</w:t>
            </w: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9646C0" w14:textId="77777777" w:rsidR="00AB0872" w:rsidRDefault="00AB0872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252B90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04F7CC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A327B4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1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36C8A8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BCAB93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0EF860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B0872" w14:paraId="042DBF1B" w14:textId="77777777">
        <w:tblPrEx>
          <w:tblCellMar>
            <w:top w:w="0" w:type="dxa"/>
            <w:bottom w:w="0" w:type="dxa"/>
          </w:tblCellMar>
        </w:tblPrEx>
        <w:tc>
          <w:tcPr>
            <w:tcW w:w="27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2A150A" w14:textId="77777777" w:rsidR="00AB0872" w:rsidRDefault="00000000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15</w:t>
            </w:r>
          </w:p>
        </w:tc>
        <w:tc>
          <w:tcPr>
            <w:tcW w:w="26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75C785" w14:textId="77777777" w:rsidR="00AB0872" w:rsidRDefault="00000000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PYRALGINA 0,5 /1ml  amp</w:t>
            </w: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741D92" w14:textId="77777777" w:rsidR="00AB0872" w:rsidRDefault="00AB0872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9F4561" w14:textId="77777777" w:rsidR="00AB0872" w:rsidRDefault="00000000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4 op</w:t>
            </w: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355DD3" w14:textId="77777777" w:rsidR="00AB0872" w:rsidRDefault="00AB0872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5D3B59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BA9B0E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DB13C6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1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924270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0B87CF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65EC78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B0872" w14:paraId="67D6B6F2" w14:textId="77777777">
        <w:tblPrEx>
          <w:tblCellMar>
            <w:top w:w="0" w:type="dxa"/>
            <w:bottom w:w="0" w:type="dxa"/>
          </w:tblCellMar>
        </w:tblPrEx>
        <w:tc>
          <w:tcPr>
            <w:tcW w:w="27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092248" w14:textId="77777777" w:rsidR="00AB0872" w:rsidRDefault="00000000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lastRenderedPageBreak/>
              <w:t>16</w:t>
            </w:r>
          </w:p>
        </w:tc>
        <w:tc>
          <w:tcPr>
            <w:tcW w:w="26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751C30" w14:textId="77777777" w:rsidR="00AB0872" w:rsidRDefault="00000000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FUROSEMID  0.02g/2ml  amp</w:t>
            </w: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C75D30" w14:textId="77777777" w:rsidR="00AB0872" w:rsidRDefault="00AB0872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4EEF1A" w14:textId="77777777" w:rsidR="00AB0872" w:rsidRDefault="00000000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6 op</w:t>
            </w: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378B2B" w14:textId="77777777" w:rsidR="00AB0872" w:rsidRDefault="00AB0872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E2B87B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CC0193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655BC4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1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7E463E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59A2C5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C64F23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B0872" w14:paraId="3A866CC7" w14:textId="77777777">
        <w:tblPrEx>
          <w:tblCellMar>
            <w:top w:w="0" w:type="dxa"/>
            <w:bottom w:w="0" w:type="dxa"/>
          </w:tblCellMar>
        </w:tblPrEx>
        <w:tc>
          <w:tcPr>
            <w:tcW w:w="27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355BD3" w14:textId="77777777" w:rsidR="00AB0872" w:rsidRDefault="00000000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17</w:t>
            </w:r>
          </w:p>
        </w:tc>
        <w:tc>
          <w:tcPr>
            <w:tcW w:w="26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107570" w14:textId="77777777" w:rsidR="00AB0872" w:rsidRDefault="00000000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METOCLOPRAMID 0.5%  2 ml  amp</w:t>
            </w: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75FD9E" w14:textId="77777777" w:rsidR="00AB0872" w:rsidRDefault="00AB0872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8F4527" w14:textId="77777777" w:rsidR="00AB0872" w:rsidRDefault="00000000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5 op</w:t>
            </w: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F5CD031" w14:textId="77777777" w:rsidR="00AB0872" w:rsidRDefault="00AB0872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ABDEA4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88F034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273BE54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1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596245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1BF564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A1CEC6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B0872" w14:paraId="74ECBD45" w14:textId="77777777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27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07E8E1" w14:textId="77777777" w:rsidR="00AB0872" w:rsidRDefault="00000000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18</w:t>
            </w:r>
          </w:p>
        </w:tc>
        <w:tc>
          <w:tcPr>
            <w:tcW w:w="26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7DF0BC" w14:textId="77777777" w:rsidR="00AB0872" w:rsidRDefault="00000000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SALBUTAMOL 0,5mg/ml amp</w:t>
            </w: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890C7A" w14:textId="77777777" w:rsidR="00AB0872" w:rsidRDefault="00AB0872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B0764B" w14:textId="77777777" w:rsidR="00AB0872" w:rsidRDefault="00000000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4 op</w:t>
            </w: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B6EA25" w14:textId="77777777" w:rsidR="00AB0872" w:rsidRDefault="00AB0872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41718B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ADD51D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6D5776C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1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6536BC8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5ADA1A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6E20CA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B0872" w14:paraId="0DFA99F0" w14:textId="77777777">
        <w:tblPrEx>
          <w:tblCellMar>
            <w:top w:w="0" w:type="dxa"/>
            <w:bottom w:w="0" w:type="dxa"/>
          </w:tblCellMar>
        </w:tblPrEx>
        <w:tc>
          <w:tcPr>
            <w:tcW w:w="27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2602BE" w14:textId="77777777" w:rsidR="00AB0872" w:rsidRDefault="00000000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19</w:t>
            </w:r>
          </w:p>
        </w:tc>
        <w:tc>
          <w:tcPr>
            <w:tcW w:w="26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440479" w14:textId="77777777" w:rsidR="00AB0872" w:rsidRDefault="00000000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NATRIUM BICARBONICUM 8,4%  amp</w:t>
            </w: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6C5A72" w14:textId="77777777" w:rsidR="00AB0872" w:rsidRDefault="00AB0872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D67BA5" w14:textId="77777777" w:rsidR="00AB0872" w:rsidRDefault="00000000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 op</w:t>
            </w: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0522434" w14:textId="77777777" w:rsidR="00AB0872" w:rsidRDefault="00AB0872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439D1C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EF1349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C3C8BC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1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F8BFBF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E0C7FF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6551AA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B0872" w14:paraId="36FB9DC2" w14:textId="77777777">
        <w:tblPrEx>
          <w:tblCellMar>
            <w:top w:w="0" w:type="dxa"/>
            <w:bottom w:w="0" w:type="dxa"/>
          </w:tblCellMar>
        </w:tblPrEx>
        <w:tc>
          <w:tcPr>
            <w:tcW w:w="27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F041FC" w14:textId="77777777" w:rsidR="00AB0872" w:rsidRDefault="00000000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</w:t>
            </w:r>
          </w:p>
        </w:tc>
        <w:tc>
          <w:tcPr>
            <w:tcW w:w="26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204A6B" w14:textId="77777777" w:rsidR="00AB0872" w:rsidRDefault="00000000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CLONAZEPAN 1mg/1ml amp</w:t>
            </w: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D3DDF6" w14:textId="77777777" w:rsidR="00AB0872" w:rsidRDefault="00AB0872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F70035" w14:textId="77777777" w:rsidR="00AB0872" w:rsidRDefault="00000000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 op</w:t>
            </w: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CFC2ED" w14:textId="77777777" w:rsidR="00AB0872" w:rsidRDefault="00AB0872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75D77D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2D8A4A2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30CCF8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1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341212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A61D6C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C38CC1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B0872" w14:paraId="06663409" w14:textId="77777777">
        <w:tblPrEx>
          <w:tblCellMar>
            <w:top w:w="0" w:type="dxa"/>
            <w:bottom w:w="0" w:type="dxa"/>
          </w:tblCellMar>
        </w:tblPrEx>
        <w:tc>
          <w:tcPr>
            <w:tcW w:w="27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DFE68D" w14:textId="77777777" w:rsidR="00AB0872" w:rsidRDefault="00000000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21</w:t>
            </w:r>
          </w:p>
        </w:tc>
        <w:tc>
          <w:tcPr>
            <w:tcW w:w="26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9CAF93" w14:textId="77777777" w:rsidR="00AB0872" w:rsidRDefault="00000000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SPASMALGON (50mg+2mg+0.02mg)  amp</w:t>
            </w: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087A16" w14:textId="77777777" w:rsidR="00AB0872" w:rsidRDefault="00AB0872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40761B" w14:textId="77777777" w:rsidR="00AB0872" w:rsidRDefault="00000000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3 op</w:t>
            </w: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FFDB07" w14:textId="77777777" w:rsidR="00AB0872" w:rsidRDefault="00AB0872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8260A1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C1C619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D97D1C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1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A14E59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47887F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4C33A7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B0872" w14:paraId="1A38CCC5" w14:textId="77777777">
        <w:tblPrEx>
          <w:tblCellMar>
            <w:top w:w="0" w:type="dxa"/>
            <w:bottom w:w="0" w:type="dxa"/>
          </w:tblCellMar>
        </w:tblPrEx>
        <w:tc>
          <w:tcPr>
            <w:tcW w:w="27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E6F0C0" w14:textId="77777777" w:rsidR="00AB0872" w:rsidRDefault="00000000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22</w:t>
            </w:r>
          </w:p>
        </w:tc>
        <w:tc>
          <w:tcPr>
            <w:tcW w:w="26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AEAF6E" w14:textId="77777777" w:rsidR="00AB0872" w:rsidRDefault="00000000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NATRIUM CHLORATUM 0,9% 10 ml  amp</w:t>
            </w: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8CF308" w14:textId="77777777" w:rsidR="00AB0872" w:rsidRDefault="00AB0872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543074" w14:textId="77777777" w:rsidR="00AB0872" w:rsidRDefault="00000000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 op</w:t>
            </w: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D3B4F9" w14:textId="77777777" w:rsidR="00AB0872" w:rsidRDefault="00AB0872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D27E56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4586D3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5247D6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1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9AA7E6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27DD26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5BD64A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B0872" w14:paraId="2AA98578" w14:textId="77777777">
        <w:tblPrEx>
          <w:tblCellMar>
            <w:top w:w="0" w:type="dxa"/>
            <w:bottom w:w="0" w:type="dxa"/>
          </w:tblCellMar>
        </w:tblPrEx>
        <w:tc>
          <w:tcPr>
            <w:tcW w:w="27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0146D06" w14:textId="77777777" w:rsidR="00AB0872" w:rsidRDefault="00000000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23</w:t>
            </w:r>
          </w:p>
        </w:tc>
        <w:tc>
          <w:tcPr>
            <w:tcW w:w="26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A72F48" w14:textId="77777777" w:rsidR="00AB0872" w:rsidRDefault="00000000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AQVA PRO INIECTIONE 5 ml  amp</w:t>
            </w: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CDCE85" w14:textId="77777777" w:rsidR="00AB0872" w:rsidRDefault="00AB0872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78BDC6" w14:textId="77777777" w:rsidR="00AB0872" w:rsidRDefault="00000000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3 op</w:t>
            </w: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153FB3" w14:textId="77777777" w:rsidR="00AB0872" w:rsidRDefault="00AB0872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39B003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2231D8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7DEDB47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1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8EE1EC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7E09BE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488880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B0872" w14:paraId="4CF42808" w14:textId="77777777">
        <w:tblPrEx>
          <w:tblCellMar>
            <w:top w:w="0" w:type="dxa"/>
            <w:bottom w:w="0" w:type="dxa"/>
          </w:tblCellMar>
        </w:tblPrEx>
        <w:tc>
          <w:tcPr>
            <w:tcW w:w="27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7226CF" w14:textId="77777777" w:rsidR="00AB0872" w:rsidRDefault="00000000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24</w:t>
            </w:r>
          </w:p>
        </w:tc>
        <w:tc>
          <w:tcPr>
            <w:tcW w:w="26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47A159" w14:textId="77777777" w:rsidR="00AB0872" w:rsidRDefault="00000000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GLUCOSUM 5 % - 500 ml</w:t>
            </w: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05BE7A" w14:textId="77777777" w:rsidR="00AB0872" w:rsidRDefault="00AB0872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6944C8" w14:textId="77777777" w:rsidR="00AB0872" w:rsidRDefault="00000000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6 szt</w:t>
            </w: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808D29" w14:textId="77777777" w:rsidR="00AB0872" w:rsidRDefault="00AB0872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B45C4C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45B9EE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FAD600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1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F07F42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4F0F32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06D3B3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B0872" w14:paraId="4ADCAAFD" w14:textId="77777777">
        <w:tblPrEx>
          <w:tblCellMar>
            <w:top w:w="0" w:type="dxa"/>
            <w:bottom w:w="0" w:type="dxa"/>
          </w:tblCellMar>
        </w:tblPrEx>
        <w:tc>
          <w:tcPr>
            <w:tcW w:w="27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B0A8FA" w14:textId="77777777" w:rsidR="00AB0872" w:rsidRDefault="00000000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</w:t>
            </w:r>
          </w:p>
        </w:tc>
        <w:tc>
          <w:tcPr>
            <w:tcW w:w="26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4F5225" w14:textId="77777777" w:rsidR="00AB0872" w:rsidRDefault="00000000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GLUCOSUM  5% -250 ml</w:t>
            </w: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0F0852" w14:textId="77777777" w:rsidR="00AB0872" w:rsidRDefault="00AB0872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BEF214" w14:textId="77777777" w:rsidR="00AB0872" w:rsidRDefault="00000000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6 szt</w:t>
            </w: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659BD42" w14:textId="77777777" w:rsidR="00AB0872" w:rsidRDefault="00AB0872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BBE7E91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0A689B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5BB363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1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FDB5D4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357031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1DCA0A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B0872" w14:paraId="1B8FE2DE" w14:textId="77777777">
        <w:tblPrEx>
          <w:tblCellMar>
            <w:top w:w="0" w:type="dxa"/>
            <w:bottom w:w="0" w:type="dxa"/>
          </w:tblCellMar>
        </w:tblPrEx>
        <w:tc>
          <w:tcPr>
            <w:tcW w:w="27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987F15" w14:textId="77777777" w:rsidR="00AB0872" w:rsidRDefault="00000000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26</w:t>
            </w:r>
          </w:p>
        </w:tc>
        <w:tc>
          <w:tcPr>
            <w:tcW w:w="26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5013EF" w14:textId="77777777" w:rsidR="00AB0872" w:rsidRDefault="00000000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LIGNOCAINA 2 %  20mg/ml amp</w:t>
            </w: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19805C" w14:textId="77777777" w:rsidR="00AB0872" w:rsidRDefault="00AB0872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F5DF64D" w14:textId="77777777" w:rsidR="00AB0872" w:rsidRDefault="00000000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4 op</w:t>
            </w: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BEE09C" w14:textId="77777777" w:rsidR="00AB0872" w:rsidRDefault="00AB0872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FBB8514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ED4A40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464800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1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44FE2C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D78D1D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4D750B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B0872" w14:paraId="6AA7A6B5" w14:textId="77777777">
        <w:tblPrEx>
          <w:tblCellMar>
            <w:top w:w="0" w:type="dxa"/>
            <w:bottom w:w="0" w:type="dxa"/>
          </w:tblCellMar>
        </w:tblPrEx>
        <w:tc>
          <w:tcPr>
            <w:tcW w:w="27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FF1724" w14:textId="77777777" w:rsidR="00AB0872" w:rsidRDefault="00000000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27</w:t>
            </w:r>
          </w:p>
        </w:tc>
        <w:tc>
          <w:tcPr>
            <w:tcW w:w="26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27BEA2" w14:textId="77777777" w:rsidR="00AB0872" w:rsidRDefault="00000000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Na Cl 0,9%-100 ml</w:t>
            </w: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C91EBF" w14:textId="77777777" w:rsidR="00AB0872" w:rsidRDefault="00AB0872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AD73AE" w14:textId="77777777" w:rsidR="00AB0872" w:rsidRDefault="00000000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10 szt</w:t>
            </w: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3BC26F" w14:textId="77777777" w:rsidR="00AB0872" w:rsidRDefault="00AB0872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9F0F91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24EF16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F50EC9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1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450F28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F635F13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434B2D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B0872" w14:paraId="0F33E45B" w14:textId="77777777">
        <w:tblPrEx>
          <w:tblCellMar>
            <w:top w:w="0" w:type="dxa"/>
            <w:bottom w:w="0" w:type="dxa"/>
          </w:tblCellMar>
        </w:tblPrEx>
        <w:tc>
          <w:tcPr>
            <w:tcW w:w="27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B351C9" w14:textId="77777777" w:rsidR="00AB0872" w:rsidRDefault="00000000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28</w:t>
            </w:r>
          </w:p>
        </w:tc>
        <w:tc>
          <w:tcPr>
            <w:tcW w:w="26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55694E" w14:textId="77777777" w:rsidR="00AB0872" w:rsidRDefault="00000000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Na Cl 0,9%-250ml</w:t>
            </w: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B5B4A5" w14:textId="77777777" w:rsidR="00AB0872" w:rsidRDefault="00AB0872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DFF994" w14:textId="77777777" w:rsidR="00AB0872" w:rsidRDefault="00000000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8 szt</w:t>
            </w: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768239" w14:textId="77777777" w:rsidR="00AB0872" w:rsidRDefault="00AB0872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26EAE47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20D75F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F341D6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1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317EEB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DEBE7C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3E6EF7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B0872" w14:paraId="4DD554CA" w14:textId="77777777">
        <w:tblPrEx>
          <w:tblCellMar>
            <w:top w:w="0" w:type="dxa"/>
            <w:bottom w:w="0" w:type="dxa"/>
          </w:tblCellMar>
        </w:tblPrEx>
        <w:tc>
          <w:tcPr>
            <w:tcW w:w="27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CC3CD1" w14:textId="77777777" w:rsidR="00AB0872" w:rsidRDefault="00000000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29</w:t>
            </w:r>
          </w:p>
        </w:tc>
        <w:tc>
          <w:tcPr>
            <w:tcW w:w="26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45FBE3" w14:textId="77777777" w:rsidR="00AB0872" w:rsidRDefault="00000000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Na Cl 0,9%-500 ml</w:t>
            </w: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DD04C4" w14:textId="77777777" w:rsidR="00AB0872" w:rsidRDefault="00AB0872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0C89C1" w14:textId="77777777" w:rsidR="00AB0872" w:rsidRDefault="00000000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20 szt</w:t>
            </w: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0D6D95" w14:textId="77777777" w:rsidR="00AB0872" w:rsidRDefault="00AB0872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31B703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B46A54F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040C2E3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1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812ECC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ED01A8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6550B0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B0872" w14:paraId="0C67FEE9" w14:textId="77777777">
        <w:tblPrEx>
          <w:tblCellMar>
            <w:top w:w="0" w:type="dxa"/>
            <w:bottom w:w="0" w:type="dxa"/>
          </w:tblCellMar>
        </w:tblPrEx>
        <w:tc>
          <w:tcPr>
            <w:tcW w:w="27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22B5F5" w14:textId="77777777" w:rsidR="00AB0872" w:rsidRDefault="00000000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30</w:t>
            </w:r>
          </w:p>
        </w:tc>
        <w:tc>
          <w:tcPr>
            <w:tcW w:w="26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AB330D" w14:textId="77777777" w:rsidR="00AB0872" w:rsidRDefault="00000000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PŁYN RINGERA- 250 ml</w:t>
            </w: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D2324C" w14:textId="77777777" w:rsidR="00AB0872" w:rsidRDefault="00AB0872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E04669" w14:textId="77777777" w:rsidR="00AB0872" w:rsidRDefault="00000000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6 szt</w:t>
            </w: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F9D17B" w14:textId="77777777" w:rsidR="00AB0872" w:rsidRDefault="00AB0872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E64363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B3EF6D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F506DC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1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14ECBB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CA8E5C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C443C1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B0872" w14:paraId="64800710" w14:textId="77777777">
        <w:tblPrEx>
          <w:tblCellMar>
            <w:top w:w="0" w:type="dxa"/>
            <w:bottom w:w="0" w:type="dxa"/>
          </w:tblCellMar>
        </w:tblPrEx>
        <w:tc>
          <w:tcPr>
            <w:tcW w:w="27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AAE22D" w14:textId="77777777" w:rsidR="00AB0872" w:rsidRDefault="00000000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31</w:t>
            </w:r>
          </w:p>
        </w:tc>
        <w:tc>
          <w:tcPr>
            <w:tcW w:w="26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B38E4D" w14:textId="77777777" w:rsidR="00AB0872" w:rsidRDefault="00000000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OPTILYTE 250 ml</w:t>
            </w: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66CB0F" w14:textId="77777777" w:rsidR="00AB0872" w:rsidRDefault="00AB0872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88C2EF" w14:textId="77777777" w:rsidR="00AB0872" w:rsidRDefault="00000000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6 szt</w:t>
            </w: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AB256B" w14:textId="77777777" w:rsidR="00AB0872" w:rsidRDefault="00AB0872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C71E23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DBFB41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42E4F4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1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560D54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4A1B31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202122C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B0872" w14:paraId="5C3698C0" w14:textId="77777777">
        <w:tblPrEx>
          <w:tblCellMar>
            <w:top w:w="0" w:type="dxa"/>
            <w:bottom w:w="0" w:type="dxa"/>
          </w:tblCellMar>
        </w:tblPrEx>
        <w:tc>
          <w:tcPr>
            <w:tcW w:w="27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9BCBED" w14:textId="77777777" w:rsidR="00AB0872" w:rsidRDefault="00000000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32</w:t>
            </w:r>
          </w:p>
        </w:tc>
        <w:tc>
          <w:tcPr>
            <w:tcW w:w="26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EB1824" w14:textId="77777777" w:rsidR="00AB0872" w:rsidRDefault="00000000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OPTILYTE 500 ml</w:t>
            </w: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09FD23" w14:textId="77777777" w:rsidR="00AB0872" w:rsidRDefault="00AB0872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40FC4F" w14:textId="77777777" w:rsidR="00AB0872" w:rsidRDefault="00000000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6 szt</w:t>
            </w: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1C3F50" w14:textId="77777777" w:rsidR="00AB0872" w:rsidRDefault="00AB0872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B5A706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D5452E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CBD1CB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1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3C6203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89044D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76D784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B0872" w14:paraId="60FA37C1" w14:textId="77777777">
        <w:tblPrEx>
          <w:tblCellMar>
            <w:top w:w="0" w:type="dxa"/>
            <w:bottom w:w="0" w:type="dxa"/>
          </w:tblCellMar>
        </w:tblPrEx>
        <w:tc>
          <w:tcPr>
            <w:tcW w:w="27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8EE7A0" w14:textId="77777777" w:rsidR="00AB0872" w:rsidRDefault="00000000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33</w:t>
            </w:r>
          </w:p>
        </w:tc>
        <w:tc>
          <w:tcPr>
            <w:tcW w:w="26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58B1DA" w14:textId="77777777" w:rsidR="00AB0872" w:rsidRDefault="00000000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METOCARD 1 mg/ml  amp</w:t>
            </w: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ABD209" w14:textId="77777777" w:rsidR="00AB0872" w:rsidRDefault="00AB0872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A574F2" w14:textId="77777777" w:rsidR="00AB0872" w:rsidRDefault="00000000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6 op</w:t>
            </w: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841AF1" w14:textId="77777777" w:rsidR="00AB0872" w:rsidRDefault="00AB0872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0A5DC7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BC7283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81CF8E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1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042466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F51E2B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932B8B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B0872" w14:paraId="7E000F57" w14:textId="77777777">
        <w:tblPrEx>
          <w:tblCellMar>
            <w:top w:w="0" w:type="dxa"/>
            <w:bottom w:w="0" w:type="dxa"/>
          </w:tblCellMar>
        </w:tblPrEx>
        <w:tc>
          <w:tcPr>
            <w:tcW w:w="27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39D328" w14:textId="77777777" w:rsidR="00AB0872" w:rsidRDefault="00000000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34</w:t>
            </w:r>
          </w:p>
        </w:tc>
        <w:tc>
          <w:tcPr>
            <w:tcW w:w="26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766A2E4" w14:textId="77777777" w:rsidR="00AB0872" w:rsidRDefault="00000000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NALOXONUM HYDROCHLORICUM WZF 0.4 mg/ml amp</w:t>
            </w: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83B3F5" w14:textId="77777777" w:rsidR="00AB0872" w:rsidRDefault="00AB0872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9BA182" w14:textId="77777777" w:rsidR="00AB0872" w:rsidRDefault="00000000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3 op</w:t>
            </w: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8FDA75" w14:textId="77777777" w:rsidR="00AB0872" w:rsidRDefault="00AB0872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BC9970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573CD9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C61E89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1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8E2F1B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B207A2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DBB01C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B0872" w14:paraId="31C2C706" w14:textId="77777777">
        <w:tblPrEx>
          <w:tblCellMar>
            <w:top w:w="0" w:type="dxa"/>
            <w:bottom w:w="0" w:type="dxa"/>
          </w:tblCellMar>
        </w:tblPrEx>
        <w:tc>
          <w:tcPr>
            <w:tcW w:w="27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596F65" w14:textId="77777777" w:rsidR="00AB0872" w:rsidRDefault="00000000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35</w:t>
            </w:r>
          </w:p>
        </w:tc>
        <w:tc>
          <w:tcPr>
            <w:tcW w:w="26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135A04" w14:textId="77777777" w:rsidR="00AB0872" w:rsidRDefault="00000000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PROPRANOLOL 10 mg  tab</w:t>
            </w: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67153F8" w14:textId="77777777" w:rsidR="00AB0872" w:rsidRDefault="00AB0872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AF4F7F" w14:textId="77777777" w:rsidR="00AB0872" w:rsidRDefault="00000000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3 op</w:t>
            </w: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89A577" w14:textId="77777777" w:rsidR="00AB0872" w:rsidRDefault="00AB0872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9D701E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E2F6FB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29CAFC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1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5CEA2E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90CF3D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6B19A0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B0872" w14:paraId="7973D681" w14:textId="77777777">
        <w:tblPrEx>
          <w:tblCellMar>
            <w:top w:w="0" w:type="dxa"/>
            <w:bottom w:w="0" w:type="dxa"/>
          </w:tblCellMar>
        </w:tblPrEx>
        <w:tc>
          <w:tcPr>
            <w:tcW w:w="27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59F7FD" w14:textId="77777777" w:rsidR="00AB0872" w:rsidRDefault="00000000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36</w:t>
            </w:r>
          </w:p>
        </w:tc>
        <w:tc>
          <w:tcPr>
            <w:tcW w:w="26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8B7156" w14:textId="77777777" w:rsidR="00AB0872" w:rsidRDefault="00000000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POLOPRYNA S  tab</w:t>
            </w: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87D492" w14:textId="77777777" w:rsidR="00AB0872" w:rsidRDefault="00AB0872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F2C732" w14:textId="77777777" w:rsidR="00AB0872" w:rsidRDefault="00000000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3 op</w:t>
            </w: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D0A10F" w14:textId="77777777" w:rsidR="00AB0872" w:rsidRDefault="00AB0872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BF7265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948480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AC0D6B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1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8BC9CA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C93767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5F4F5A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B0872" w14:paraId="086509E3" w14:textId="77777777">
        <w:tblPrEx>
          <w:tblCellMar>
            <w:top w:w="0" w:type="dxa"/>
            <w:bottom w:w="0" w:type="dxa"/>
          </w:tblCellMar>
        </w:tblPrEx>
        <w:tc>
          <w:tcPr>
            <w:tcW w:w="27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BF91683" w14:textId="77777777" w:rsidR="00AB0872" w:rsidRDefault="00000000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37</w:t>
            </w:r>
          </w:p>
        </w:tc>
        <w:tc>
          <w:tcPr>
            <w:tcW w:w="26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E17EF9" w14:textId="77777777" w:rsidR="00AB0872" w:rsidRDefault="00000000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FUROSEMID 40 mg  tab</w:t>
            </w: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D0F923" w14:textId="77777777" w:rsidR="00AB0872" w:rsidRDefault="00AB0872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F29606" w14:textId="77777777" w:rsidR="00AB0872" w:rsidRDefault="00000000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 op</w:t>
            </w: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7223A5" w14:textId="77777777" w:rsidR="00AB0872" w:rsidRDefault="00AB0872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CE4504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3A5648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0D1254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1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84D1E4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750C92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6FF05D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B0872" w14:paraId="060FC412" w14:textId="77777777">
        <w:tblPrEx>
          <w:tblCellMar>
            <w:top w:w="0" w:type="dxa"/>
            <w:bottom w:w="0" w:type="dxa"/>
          </w:tblCellMar>
        </w:tblPrEx>
        <w:tc>
          <w:tcPr>
            <w:tcW w:w="27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3904BC" w14:textId="77777777" w:rsidR="00AB0872" w:rsidRDefault="00000000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38</w:t>
            </w:r>
          </w:p>
        </w:tc>
        <w:tc>
          <w:tcPr>
            <w:tcW w:w="26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776DC6" w14:textId="77777777" w:rsidR="00AB0872" w:rsidRDefault="00000000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NUROFEN Junior zawiesina</w:t>
            </w: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BB17B9" w14:textId="77777777" w:rsidR="00AB0872" w:rsidRDefault="00AB0872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8A0965" w14:textId="77777777" w:rsidR="00AB0872" w:rsidRDefault="00000000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6 szt</w:t>
            </w: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9744D3" w14:textId="77777777" w:rsidR="00AB0872" w:rsidRDefault="00AB0872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384A64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8A9BFF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8F4BEC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1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605EC0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1FA032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51A40F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B0872" w14:paraId="12C4A37A" w14:textId="77777777">
        <w:tblPrEx>
          <w:tblCellMar>
            <w:top w:w="0" w:type="dxa"/>
            <w:bottom w:w="0" w:type="dxa"/>
          </w:tblCellMar>
        </w:tblPrEx>
        <w:tc>
          <w:tcPr>
            <w:tcW w:w="27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E19A51" w14:textId="77777777" w:rsidR="00AB0872" w:rsidRDefault="00000000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39</w:t>
            </w:r>
          </w:p>
        </w:tc>
        <w:tc>
          <w:tcPr>
            <w:tcW w:w="26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E9DC9B" w14:textId="77777777" w:rsidR="00AB0872" w:rsidRDefault="00000000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PARACETAMOL/APAP-500mg  tab</w:t>
            </w: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C11593" w14:textId="77777777" w:rsidR="00AB0872" w:rsidRDefault="00AB0872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659E7E" w14:textId="77777777" w:rsidR="00AB0872" w:rsidRDefault="00000000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4 op</w:t>
            </w: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7E0571" w14:textId="77777777" w:rsidR="00AB0872" w:rsidRDefault="00AB0872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A38655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656A42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AA37B9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1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2289491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D848C8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6CECC8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B0872" w14:paraId="142D72DB" w14:textId="77777777">
        <w:tblPrEx>
          <w:tblCellMar>
            <w:top w:w="0" w:type="dxa"/>
            <w:bottom w:w="0" w:type="dxa"/>
          </w:tblCellMar>
        </w:tblPrEx>
        <w:tc>
          <w:tcPr>
            <w:tcW w:w="27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C04B9A" w14:textId="77777777" w:rsidR="00AB0872" w:rsidRDefault="00000000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40</w:t>
            </w:r>
          </w:p>
        </w:tc>
        <w:tc>
          <w:tcPr>
            <w:tcW w:w="26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2102FA" w14:textId="77777777" w:rsidR="00AB0872" w:rsidRDefault="00000000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CAPTOPRIL-TABL 25 mg  tab</w:t>
            </w: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7BF4DB" w14:textId="77777777" w:rsidR="00AB0872" w:rsidRDefault="00AB0872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6D4CB3" w14:textId="77777777" w:rsidR="00AB0872" w:rsidRDefault="00000000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4 op</w:t>
            </w: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F245261" w14:textId="77777777" w:rsidR="00AB0872" w:rsidRDefault="00AB0872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794DE6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AE314B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A5E1B0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1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CFF5CE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15A3A5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33D98B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B0872" w14:paraId="1458459F" w14:textId="77777777">
        <w:tblPrEx>
          <w:tblCellMar>
            <w:top w:w="0" w:type="dxa"/>
            <w:bottom w:w="0" w:type="dxa"/>
          </w:tblCellMar>
        </w:tblPrEx>
        <w:tc>
          <w:tcPr>
            <w:tcW w:w="27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9BE85E" w14:textId="77777777" w:rsidR="00AB0872" w:rsidRDefault="00000000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41</w:t>
            </w:r>
          </w:p>
        </w:tc>
        <w:tc>
          <w:tcPr>
            <w:tcW w:w="26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2E2974" w14:textId="77777777" w:rsidR="00AB0872" w:rsidRDefault="00000000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CAPTOPRIL-TABL 12,5 mg  tab</w:t>
            </w: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F90FAC" w14:textId="77777777" w:rsidR="00AB0872" w:rsidRDefault="00AB0872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DB0CBA" w14:textId="77777777" w:rsidR="00AB0872" w:rsidRDefault="00000000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4 op</w:t>
            </w: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843434" w14:textId="77777777" w:rsidR="00AB0872" w:rsidRDefault="00AB0872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D399AA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BAE260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8B71FD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1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A0CD28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EB2DA2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4258E0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B0872" w14:paraId="0DF4873C" w14:textId="77777777">
        <w:tblPrEx>
          <w:tblCellMar>
            <w:top w:w="0" w:type="dxa"/>
            <w:bottom w:w="0" w:type="dxa"/>
          </w:tblCellMar>
        </w:tblPrEx>
        <w:tc>
          <w:tcPr>
            <w:tcW w:w="27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7399BD" w14:textId="77777777" w:rsidR="00AB0872" w:rsidRDefault="00000000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42</w:t>
            </w:r>
          </w:p>
        </w:tc>
        <w:tc>
          <w:tcPr>
            <w:tcW w:w="26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DDAB40" w14:textId="77777777" w:rsidR="00AB0872" w:rsidRDefault="00000000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HYDROXYZINUM syrop 2mg/ml - 200ml</w:t>
            </w: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FF6396" w14:textId="77777777" w:rsidR="00AB0872" w:rsidRDefault="00AB0872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9C20DA" w14:textId="77777777" w:rsidR="00AB0872" w:rsidRDefault="00000000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6 szt</w:t>
            </w: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A50DDF" w14:textId="77777777" w:rsidR="00AB0872" w:rsidRDefault="00AB0872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1207E3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C5948A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E03C63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1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797C07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F97FF1E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231549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B0872" w14:paraId="2BF98901" w14:textId="77777777">
        <w:tblPrEx>
          <w:tblCellMar>
            <w:top w:w="0" w:type="dxa"/>
            <w:bottom w:w="0" w:type="dxa"/>
          </w:tblCellMar>
        </w:tblPrEx>
        <w:tc>
          <w:tcPr>
            <w:tcW w:w="27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F4C9FB" w14:textId="77777777" w:rsidR="00AB0872" w:rsidRDefault="00000000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43</w:t>
            </w:r>
          </w:p>
        </w:tc>
        <w:tc>
          <w:tcPr>
            <w:tcW w:w="26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F5A36F" w14:textId="77777777" w:rsidR="00AB0872" w:rsidRDefault="00000000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HYDROXYZINUM 10 mg  tab</w:t>
            </w: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8BBFE7" w14:textId="77777777" w:rsidR="00AB0872" w:rsidRDefault="00AB0872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4DCDF2" w14:textId="77777777" w:rsidR="00AB0872" w:rsidRDefault="00000000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4 op</w:t>
            </w: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E28C43" w14:textId="77777777" w:rsidR="00AB0872" w:rsidRDefault="00AB0872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2BCDE5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867EB7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B818FC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1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A3419B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18AAC7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5C7B78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B0872" w14:paraId="4481564B" w14:textId="77777777">
        <w:tblPrEx>
          <w:tblCellMar>
            <w:top w:w="0" w:type="dxa"/>
            <w:bottom w:w="0" w:type="dxa"/>
          </w:tblCellMar>
        </w:tblPrEx>
        <w:tc>
          <w:tcPr>
            <w:tcW w:w="27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09C01C" w14:textId="77777777" w:rsidR="00AB0872" w:rsidRDefault="00000000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44</w:t>
            </w:r>
          </w:p>
        </w:tc>
        <w:tc>
          <w:tcPr>
            <w:tcW w:w="26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1BB65B" w14:textId="77777777" w:rsidR="00AB0872" w:rsidRDefault="00000000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HYDROXYZINUM 25 mg  tab</w:t>
            </w: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2FA623" w14:textId="77777777" w:rsidR="00AB0872" w:rsidRDefault="00AB0872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0567D4" w14:textId="77777777" w:rsidR="00AB0872" w:rsidRDefault="00000000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4 op</w:t>
            </w: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6D050F" w14:textId="77777777" w:rsidR="00AB0872" w:rsidRDefault="00AB0872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67F082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827FD2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6E77E6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1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FA9FE1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0D42EBE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11E4BF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B0872" w14:paraId="158B2942" w14:textId="77777777">
        <w:tblPrEx>
          <w:tblCellMar>
            <w:top w:w="0" w:type="dxa"/>
            <w:bottom w:w="0" w:type="dxa"/>
          </w:tblCellMar>
        </w:tblPrEx>
        <w:tc>
          <w:tcPr>
            <w:tcW w:w="27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D84C18" w14:textId="77777777" w:rsidR="00AB0872" w:rsidRDefault="00000000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45</w:t>
            </w:r>
          </w:p>
        </w:tc>
        <w:tc>
          <w:tcPr>
            <w:tcW w:w="26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EC0E2E" w14:textId="77777777" w:rsidR="00AB0872" w:rsidRDefault="00000000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NITROMINT- AEROSOL</w:t>
            </w: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E8F645" w14:textId="77777777" w:rsidR="00AB0872" w:rsidRDefault="00AB0872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3C7CC5" w14:textId="77777777" w:rsidR="00AB0872" w:rsidRDefault="00000000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5 szt</w:t>
            </w: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8B8B40" w14:textId="77777777" w:rsidR="00AB0872" w:rsidRDefault="00AB0872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69EF7D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157510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38BAD0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1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63626D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C3D787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30070B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B0872" w14:paraId="16BEA63B" w14:textId="77777777">
        <w:tblPrEx>
          <w:tblCellMar>
            <w:top w:w="0" w:type="dxa"/>
            <w:bottom w:w="0" w:type="dxa"/>
          </w:tblCellMar>
        </w:tblPrEx>
        <w:tc>
          <w:tcPr>
            <w:tcW w:w="27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BA90E9" w14:textId="77777777" w:rsidR="00AB0872" w:rsidRDefault="00000000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46</w:t>
            </w:r>
          </w:p>
        </w:tc>
        <w:tc>
          <w:tcPr>
            <w:tcW w:w="26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55FC83" w14:textId="77777777" w:rsidR="00AB0872" w:rsidRDefault="00000000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IBUPROFEN 200 mg  tab</w:t>
            </w: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C4D41B" w14:textId="77777777" w:rsidR="00AB0872" w:rsidRDefault="00AB0872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09D13A" w14:textId="77777777" w:rsidR="00AB0872" w:rsidRDefault="00000000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4 op</w:t>
            </w: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AC4122" w14:textId="77777777" w:rsidR="00AB0872" w:rsidRDefault="00AB0872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4BB5DB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28C655B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1922E3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1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5C153D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A79688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46C349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B0872" w14:paraId="1A43869F" w14:textId="77777777">
        <w:tblPrEx>
          <w:tblCellMar>
            <w:top w:w="0" w:type="dxa"/>
            <w:bottom w:w="0" w:type="dxa"/>
          </w:tblCellMar>
        </w:tblPrEx>
        <w:tc>
          <w:tcPr>
            <w:tcW w:w="27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FBEFB0" w14:textId="77777777" w:rsidR="00AB0872" w:rsidRDefault="00000000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47</w:t>
            </w:r>
          </w:p>
        </w:tc>
        <w:tc>
          <w:tcPr>
            <w:tcW w:w="26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270D01" w14:textId="77777777" w:rsidR="00AB0872" w:rsidRDefault="00000000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METOKARD 50mg  tab</w:t>
            </w: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2A9F93" w14:textId="77777777" w:rsidR="00AB0872" w:rsidRDefault="00AB0872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38BDCC" w14:textId="77777777" w:rsidR="00AB0872" w:rsidRDefault="00000000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4 op</w:t>
            </w: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D5E418" w14:textId="77777777" w:rsidR="00AB0872" w:rsidRDefault="00AB0872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9C5445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59B5F5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A63826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1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C4A981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A766F9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262AC4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B0872" w14:paraId="1A266947" w14:textId="77777777">
        <w:tblPrEx>
          <w:tblCellMar>
            <w:top w:w="0" w:type="dxa"/>
            <w:bottom w:w="0" w:type="dxa"/>
          </w:tblCellMar>
        </w:tblPrEx>
        <w:tc>
          <w:tcPr>
            <w:tcW w:w="27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9042BA" w14:textId="77777777" w:rsidR="00AB0872" w:rsidRDefault="00000000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48</w:t>
            </w:r>
          </w:p>
        </w:tc>
        <w:tc>
          <w:tcPr>
            <w:tcW w:w="26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5C9F8D" w14:textId="77777777" w:rsidR="00AB0872" w:rsidRDefault="00000000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ALTACET ŻEL</w:t>
            </w: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61D716" w14:textId="77777777" w:rsidR="00AB0872" w:rsidRDefault="00AB0872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85524A" w14:textId="77777777" w:rsidR="00AB0872" w:rsidRDefault="00000000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4 op</w:t>
            </w: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B2BEEB" w14:textId="77777777" w:rsidR="00AB0872" w:rsidRDefault="00AB0872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5315A3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71E701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7B7F492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1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2E4B67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0F510A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4A49CF6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B0872" w14:paraId="7FE6A9B2" w14:textId="77777777">
        <w:tblPrEx>
          <w:tblCellMar>
            <w:top w:w="0" w:type="dxa"/>
            <w:bottom w:w="0" w:type="dxa"/>
          </w:tblCellMar>
        </w:tblPrEx>
        <w:tc>
          <w:tcPr>
            <w:tcW w:w="27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A18F73" w14:textId="77777777" w:rsidR="00AB0872" w:rsidRDefault="00000000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49</w:t>
            </w:r>
          </w:p>
        </w:tc>
        <w:tc>
          <w:tcPr>
            <w:tcW w:w="26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0913A2" w14:textId="77777777" w:rsidR="00AB0872" w:rsidRDefault="00000000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NO-SPA 40 mg  tab</w:t>
            </w: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42F410" w14:textId="77777777" w:rsidR="00AB0872" w:rsidRDefault="00AB0872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99C4DA" w14:textId="77777777" w:rsidR="00AB0872" w:rsidRDefault="00000000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6 op</w:t>
            </w: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21E47F" w14:textId="77777777" w:rsidR="00AB0872" w:rsidRDefault="00AB0872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479502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2C4266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FC0045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1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A34045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E54B71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8C069D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B0872" w14:paraId="7533FF9E" w14:textId="77777777">
        <w:tblPrEx>
          <w:tblCellMar>
            <w:top w:w="0" w:type="dxa"/>
            <w:bottom w:w="0" w:type="dxa"/>
          </w:tblCellMar>
        </w:tblPrEx>
        <w:tc>
          <w:tcPr>
            <w:tcW w:w="27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090AD3" w14:textId="77777777" w:rsidR="00AB0872" w:rsidRDefault="00000000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50</w:t>
            </w:r>
          </w:p>
        </w:tc>
        <w:tc>
          <w:tcPr>
            <w:tcW w:w="26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F10F8E" w14:textId="77777777" w:rsidR="00AB0872" w:rsidRDefault="00000000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CLOPIDOGREL 75 mg  tab</w:t>
            </w: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2EE7854" w14:textId="77777777" w:rsidR="00AB0872" w:rsidRDefault="00AB0872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8AFBC4" w14:textId="77777777" w:rsidR="00AB0872" w:rsidRDefault="00000000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 op</w:t>
            </w: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E97275" w14:textId="77777777" w:rsidR="00AB0872" w:rsidRDefault="00AB0872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D8CDB2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57DB51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856801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1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F39CF8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D9AF2F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2276C9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B0872" w14:paraId="5DE980D0" w14:textId="77777777">
        <w:tblPrEx>
          <w:tblCellMar>
            <w:top w:w="0" w:type="dxa"/>
            <w:bottom w:w="0" w:type="dxa"/>
          </w:tblCellMar>
        </w:tblPrEx>
        <w:tc>
          <w:tcPr>
            <w:tcW w:w="27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E24150" w14:textId="77777777" w:rsidR="00AB0872" w:rsidRDefault="00000000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51</w:t>
            </w:r>
          </w:p>
        </w:tc>
        <w:tc>
          <w:tcPr>
            <w:tcW w:w="26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0F09014" w14:textId="77777777" w:rsidR="00AB0872" w:rsidRDefault="00000000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LIGNOCAINUM-2 % ŻEL A</w:t>
            </w: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D405F6" w14:textId="77777777" w:rsidR="00AB0872" w:rsidRDefault="00AB0872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F59F23" w14:textId="77777777" w:rsidR="00AB0872" w:rsidRDefault="00000000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 szt</w:t>
            </w: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E6C36D" w14:textId="77777777" w:rsidR="00AB0872" w:rsidRDefault="00AB0872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E411E8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8F9492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439415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1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94CAD0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355797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6E2761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B0872" w14:paraId="3C56FE13" w14:textId="77777777">
        <w:tblPrEx>
          <w:tblCellMar>
            <w:top w:w="0" w:type="dxa"/>
            <w:bottom w:w="0" w:type="dxa"/>
          </w:tblCellMar>
        </w:tblPrEx>
        <w:tc>
          <w:tcPr>
            <w:tcW w:w="27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FF9DD4" w14:textId="77777777" w:rsidR="00AB0872" w:rsidRDefault="00000000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52</w:t>
            </w:r>
          </w:p>
        </w:tc>
        <w:tc>
          <w:tcPr>
            <w:tcW w:w="26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56A7EE" w14:textId="77777777" w:rsidR="00AB0872" w:rsidRDefault="00000000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RELSED MIKROWLEWKI 5mg/25ml</w:t>
            </w: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752E19" w14:textId="77777777" w:rsidR="00AB0872" w:rsidRDefault="00AB0872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7670B6" w14:textId="77777777" w:rsidR="00AB0872" w:rsidRDefault="00000000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 op</w:t>
            </w: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CEEB14" w14:textId="77777777" w:rsidR="00AB0872" w:rsidRDefault="00AB0872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21D4CDC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1A71A7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871CCA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1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683473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B0C2B2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29F2DE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B0872" w14:paraId="312C7A42" w14:textId="77777777">
        <w:tblPrEx>
          <w:tblCellMar>
            <w:top w:w="0" w:type="dxa"/>
            <w:bottom w:w="0" w:type="dxa"/>
          </w:tblCellMar>
        </w:tblPrEx>
        <w:tc>
          <w:tcPr>
            <w:tcW w:w="27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5DE70E" w14:textId="77777777" w:rsidR="00AB0872" w:rsidRDefault="00000000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53</w:t>
            </w:r>
          </w:p>
        </w:tc>
        <w:tc>
          <w:tcPr>
            <w:tcW w:w="26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760137" w14:textId="77777777" w:rsidR="00AB0872" w:rsidRDefault="00000000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BETALOC 1mg/ml/5ml  amp</w:t>
            </w: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198203" w14:textId="77777777" w:rsidR="00AB0872" w:rsidRDefault="00AB0872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9D5733" w14:textId="77777777" w:rsidR="00AB0872" w:rsidRDefault="00000000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 op</w:t>
            </w: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271C84" w14:textId="77777777" w:rsidR="00AB0872" w:rsidRDefault="00AB0872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7DB763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F13D16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C15307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1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F9B0BCF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20DCFD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CAB91E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B0872" w14:paraId="29788419" w14:textId="77777777">
        <w:tblPrEx>
          <w:tblCellMar>
            <w:top w:w="0" w:type="dxa"/>
            <w:bottom w:w="0" w:type="dxa"/>
          </w:tblCellMar>
        </w:tblPrEx>
        <w:tc>
          <w:tcPr>
            <w:tcW w:w="27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5AFEF6" w14:textId="77777777" w:rsidR="00AB0872" w:rsidRDefault="00000000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lastRenderedPageBreak/>
              <w:t>54</w:t>
            </w:r>
          </w:p>
        </w:tc>
        <w:tc>
          <w:tcPr>
            <w:tcW w:w="26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F3D3B2" w14:textId="77777777" w:rsidR="00AB0872" w:rsidRDefault="00000000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IBUM 125 mg czopki</w:t>
            </w: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0D3392" w14:textId="77777777" w:rsidR="00AB0872" w:rsidRDefault="00AB0872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80550F" w14:textId="77777777" w:rsidR="00AB0872" w:rsidRDefault="00000000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 op</w:t>
            </w: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4C0560" w14:textId="77777777" w:rsidR="00AB0872" w:rsidRDefault="00AB0872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77276A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2FEACA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4F4D0E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1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4BEDB9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EBB1AB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0BB055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B0872" w14:paraId="571C7283" w14:textId="77777777">
        <w:tblPrEx>
          <w:tblCellMar>
            <w:top w:w="0" w:type="dxa"/>
            <w:bottom w:w="0" w:type="dxa"/>
          </w:tblCellMar>
        </w:tblPrEx>
        <w:tc>
          <w:tcPr>
            <w:tcW w:w="27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70770C" w14:textId="77777777" w:rsidR="00AB0872" w:rsidRDefault="00000000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55</w:t>
            </w:r>
          </w:p>
        </w:tc>
        <w:tc>
          <w:tcPr>
            <w:tcW w:w="26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93B12B" w14:textId="77777777" w:rsidR="00AB0872" w:rsidRDefault="00000000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IBUM 60mg czopki</w:t>
            </w: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00A61A" w14:textId="77777777" w:rsidR="00AB0872" w:rsidRDefault="00AB0872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F0E101" w14:textId="77777777" w:rsidR="00AB0872" w:rsidRDefault="00000000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 op</w:t>
            </w: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F4A7A0" w14:textId="77777777" w:rsidR="00AB0872" w:rsidRDefault="00AB0872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CF6ACE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415E32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C7534A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1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2D347C0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748A0F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E13E36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B0872" w14:paraId="4662A558" w14:textId="77777777">
        <w:tblPrEx>
          <w:tblCellMar>
            <w:top w:w="0" w:type="dxa"/>
            <w:bottom w:w="0" w:type="dxa"/>
          </w:tblCellMar>
        </w:tblPrEx>
        <w:tc>
          <w:tcPr>
            <w:tcW w:w="27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61DDB5" w14:textId="77777777" w:rsidR="00AB0872" w:rsidRDefault="00000000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56</w:t>
            </w:r>
          </w:p>
        </w:tc>
        <w:tc>
          <w:tcPr>
            <w:tcW w:w="26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836BF4" w14:textId="77777777" w:rsidR="00AB0872" w:rsidRDefault="00000000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IBUM FORTE 200mg/5ml zawiesina</w:t>
            </w: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D14B93" w14:textId="77777777" w:rsidR="00AB0872" w:rsidRDefault="00AB0872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4D41BD" w14:textId="77777777" w:rsidR="00AB0872" w:rsidRDefault="00000000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4 szt</w:t>
            </w: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DFA264" w14:textId="77777777" w:rsidR="00AB0872" w:rsidRDefault="00AB0872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26588AE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395772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DCA141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1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2329BC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04D328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2598C6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B0872" w14:paraId="5226492D" w14:textId="77777777">
        <w:tblPrEx>
          <w:tblCellMar>
            <w:top w:w="0" w:type="dxa"/>
            <w:bottom w:w="0" w:type="dxa"/>
          </w:tblCellMar>
        </w:tblPrEx>
        <w:tc>
          <w:tcPr>
            <w:tcW w:w="27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6DEA66" w14:textId="77777777" w:rsidR="00AB0872" w:rsidRDefault="00000000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57</w:t>
            </w:r>
          </w:p>
        </w:tc>
        <w:tc>
          <w:tcPr>
            <w:tcW w:w="26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C62533" w14:textId="77777777" w:rsidR="00AB0872" w:rsidRDefault="00000000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PARACETAMOL 50 mg  czopki</w:t>
            </w: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8DB658" w14:textId="77777777" w:rsidR="00AB0872" w:rsidRDefault="00AB0872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993D3C" w14:textId="77777777" w:rsidR="00AB0872" w:rsidRDefault="00000000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 op</w:t>
            </w: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CF2859" w14:textId="77777777" w:rsidR="00AB0872" w:rsidRDefault="00AB0872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4BBA6C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3B7DC6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550C24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1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BF9A8B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989BB0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999CEE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B0872" w14:paraId="1C53B5DE" w14:textId="77777777">
        <w:tblPrEx>
          <w:tblCellMar>
            <w:top w:w="0" w:type="dxa"/>
            <w:bottom w:w="0" w:type="dxa"/>
          </w:tblCellMar>
        </w:tblPrEx>
        <w:tc>
          <w:tcPr>
            <w:tcW w:w="27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D220B6" w14:textId="77777777" w:rsidR="00AB0872" w:rsidRDefault="00000000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58</w:t>
            </w:r>
          </w:p>
        </w:tc>
        <w:tc>
          <w:tcPr>
            <w:tcW w:w="26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3DA609" w14:textId="77777777" w:rsidR="00AB0872" w:rsidRDefault="00000000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PARACETAMOL 125 mg  czopki</w:t>
            </w: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17586B" w14:textId="77777777" w:rsidR="00AB0872" w:rsidRDefault="00AB0872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A80712" w14:textId="77777777" w:rsidR="00AB0872" w:rsidRDefault="00000000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 op</w:t>
            </w: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23FD4E" w14:textId="77777777" w:rsidR="00AB0872" w:rsidRDefault="00AB0872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B962EA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149316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5B71F0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1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2EA77A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DBE25E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87EB1D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B0872" w14:paraId="405A2366" w14:textId="77777777">
        <w:tblPrEx>
          <w:tblCellMar>
            <w:top w:w="0" w:type="dxa"/>
            <w:bottom w:w="0" w:type="dxa"/>
          </w:tblCellMar>
        </w:tblPrEx>
        <w:tc>
          <w:tcPr>
            <w:tcW w:w="27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74C2B7" w14:textId="77777777" w:rsidR="00AB0872" w:rsidRDefault="00000000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59</w:t>
            </w:r>
          </w:p>
        </w:tc>
        <w:tc>
          <w:tcPr>
            <w:tcW w:w="26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45EC1BE" w14:textId="77777777" w:rsidR="00AB0872" w:rsidRDefault="00000000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PARACETAMOL 150mg zawiesina</w:t>
            </w: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3B7901" w14:textId="77777777" w:rsidR="00AB0872" w:rsidRDefault="00AB0872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9DF32D" w14:textId="77777777" w:rsidR="00AB0872" w:rsidRDefault="00000000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 szt</w:t>
            </w: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87010D" w14:textId="77777777" w:rsidR="00AB0872" w:rsidRDefault="00AB0872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404BA8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A3304A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8072EE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1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C5EB75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E69690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2AC87C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B0872" w14:paraId="0F8254D5" w14:textId="77777777">
        <w:tblPrEx>
          <w:tblCellMar>
            <w:top w:w="0" w:type="dxa"/>
            <w:bottom w:w="0" w:type="dxa"/>
          </w:tblCellMar>
        </w:tblPrEx>
        <w:tc>
          <w:tcPr>
            <w:tcW w:w="27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0CDEB0" w14:textId="77777777" w:rsidR="00AB0872" w:rsidRDefault="00000000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60</w:t>
            </w:r>
          </w:p>
        </w:tc>
        <w:tc>
          <w:tcPr>
            <w:tcW w:w="26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C7EF96" w14:textId="77777777" w:rsidR="00AB0872" w:rsidRDefault="00000000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NEOSPASMINA syrop</w:t>
            </w: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3F2BAC" w14:textId="77777777" w:rsidR="00AB0872" w:rsidRDefault="00AB0872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7B720C" w14:textId="77777777" w:rsidR="00AB0872" w:rsidRDefault="00000000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3 szt</w:t>
            </w: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D32D46" w14:textId="77777777" w:rsidR="00AB0872" w:rsidRDefault="00AB0872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7C9405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47697F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A6F345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1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CF7881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4ECFEA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8B4928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B0872" w14:paraId="41CF8F2F" w14:textId="77777777">
        <w:tblPrEx>
          <w:tblCellMar>
            <w:top w:w="0" w:type="dxa"/>
            <w:bottom w:w="0" w:type="dxa"/>
          </w:tblCellMar>
        </w:tblPrEx>
        <w:tc>
          <w:tcPr>
            <w:tcW w:w="27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FD25EE" w14:textId="77777777" w:rsidR="00AB0872" w:rsidRDefault="00000000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61</w:t>
            </w:r>
          </w:p>
        </w:tc>
        <w:tc>
          <w:tcPr>
            <w:tcW w:w="26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A4D7EE" w14:textId="77777777" w:rsidR="00AB0872" w:rsidRDefault="00000000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ALTAZIAJA ŻEL</w:t>
            </w: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FC8F56" w14:textId="77777777" w:rsidR="00AB0872" w:rsidRDefault="00AB0872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13DA32" w14:textId="77777777" w:rsidR="00AB0872" w:rsidRDefault="00000000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 szt</w:t>
            </w: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A65EB2" w14:textId="77777777" w:rsidR="00AB0872" w:rsidRDefault="00AB0872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8BA4CA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23D8FDB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C4A06C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1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4B343C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1FDC4E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537580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B0872" w14:paraId="47AB8378" w14:textId="77777777">
        <w:tblPrEx>
          <w:tblCellMar>
            <w:top w:w="0" w:type="dxa"/>
            <w:bottom w:w="0" w:type="dxa"/>
          </w:tblCellMar>
        </w:tblPrEx>
        <w:tc>
          <w:tcPr>
            <w:tcW w:w="27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B4D630" w14:textId="77777777" w:rsidR="00AB0872" w:rsidRDefault="00000000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62</w:t>
            </w:r>
          </w:p>
        </w:tc>
        <w:tc>
          <w:tcPr>
            <w:tcW w:w="26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89E0A7" w14:textId="77777777" w:rsidR="00AB0872" w:rsidRDefault="00000000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BEDONIL 0,5 mg/1 ml amp</w:t>
            </w: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7C521E" w14:textId="77777777" w:rsidR="00AB0872" w:rsidRDefault="00AB0872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670EA8" w14:textId="77777777" w:rsidR="00AB0872" w:rsidRDefault="00000000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3 op</w:t>
            </w: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AA20FE" w14:textId="77777777" w:rsidR="00AB0872" w:rsidRDefault="00AB0872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C08192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379AF3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403F1C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1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C1DF0D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96D34E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355284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B0872" w14:paraId="53F30217" w14:textId="77777777">
        <w:tblPrEx>
          <w:tblCellMar>
            <w:top w:w="0" w:type="dxa"/>
            <w:bottom w:w="0" w:type="dxa"/>
          </w:tblCellMar>
        </w:tblPrEx>
        <w:tc>
          <w:tcPr>
            <w:tcW w:w="27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DF73A1" w14:textId="77777777" w:rsidR="00AB0872" w:rsidRDefault="00000000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63</w:t>
            </w:r>
          </w:p>
        </w:tc>
        <w:tc>
          <w:tcPr>
            <w:tcW w:w="26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63A395" w14:textId="77777777" w:rsidR="00AB0872" w:rsidRDefault="00000000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KWAS OCTOWY 3% płyn</w:t>
            </w: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875889" w14:textId="77777777" w:rsidR="00AB0872" w:rsidRDefault="00AB0872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5C253C" w14:textId="77777777" w:rsidR="00AB0872" w:rsidRDefault="00000000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6 szt</w:t>
            </w: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0D41BE" w14:textId="77777777" w:rsidR="00AB0872" w:rsidRDefault="00AB0872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9FF2C8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31DDEA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01B2C35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1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7BAAB1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504669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A9D23A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B0872" w14:paraId="1E983DFB" w14:textId="77777777">
        <w:tblPrEx>
          <w:tblCellMar>
            <w:top w:w="0" w:type="dxa"/>
            <w:bottom w:w="0" w:type="dxa"/>
          </w:tblCellMar>
        </w:tblPrEx>
        <w:tc>
          <w:tcPr>
            <w:tcW w:w="27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A4127C" w14:textId="77777777" w:rsidR="00AB0872" w:rsidRDefault="00000000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64</w:t>
            </w:r>
          </w:p>
        </w:tc>
        <w:tc>
          <w:tcPr>
            <w:tcW w:w="26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65E8A1" w14:textId="77777777" w:rsidR="00AB0872" w:rsidRDefault="00000000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LINOMAG maść</w:t>
            </w: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9A2A33" w14:textId="77777777" w:rsidR="00AB0872" w:rsidRDefault="00AB0872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51CBD4" w14:textId="77777777" w:rsidR="00AB0872" w:rsidRDefault="00000000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12 szt</w:t>
            </w: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F057408" w14:textId="77777777" w:rsidR="00AB0872" w:rsidRDefault="00AB0872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4145F3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255C76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58E4F8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1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54F096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9E72F2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ACA08D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B0872" w14:paraId="0D47D6E5" w14:textId="77777777">
        <w:tblPrEx>
          <w:tblCellMar>
            <w:top w:w="0" w:type="dxa"/>
            <w:bottom w:w="0" w:type="dxa"/>
          </w:tblCellMar>
        </w:tblPrEx>
        <w:tc>
          <w:tcPr>
            <w:tcW w:w="279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8E8A38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14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4595D7C" w14:textId="77777777" w:rsidR="00AB0872" w:rsidRDefault="00AB0872">
            <w:pPr>
              <w:pStyle w:val="TableContents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01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644167" w14:textId="77777777" w:rsidR="00AB0872" w:rsidRDefault="00AB0872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01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2DE0B6" w14:textId="77777777" w:rsidR="00AB0872" w:rsidRDefault="00AB0872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64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128D38" w14:textId="77777777" w:rsidR="00AB0872" w:rsidRDefault="00AB0872">
            <w:pPr>
              <w:pStyle w:val="TableContents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64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C074CA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7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4D1BE3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64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339747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3F4108" w14:textId="77777777" w:rsidR="00AB0872" w:rsidRDefault="00000000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suma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AE9943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09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3A7282" w14:textId="77777777" w:rsidR="00AB0872" w:rsidRDefault="00AB0872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14:paraId="180BD7CD" w14:textId="77777777" w:rsidR="00AB0872" w:rsidRDefault="00AB0872">
      <w:pPr>
        <w:pStyle w:val="Standard"/>
      </w:pPr>
    </w:p>
    <w:p w14:paraId="19628753" w14:textId="77777777" w:rsidR="00AB0872" w:rsidRDefault="00AB0872">
      <w:pPr>
        <w:pStyle w:val="Standard"/>
        <w:jc w:val="center"/>
      </w:pPr>
    </w:p>
    <w:p w14:paraId="73EE494D" w14:textId="77777777" w:rsidR="00AB0872" w:rsidRDefault="00AB0872">
      <w:pPr>
        <w:pStyle w:val="Standard"/>
        <w:jc w:val="center"/>
      </w:pPr>
    </w:p>
    <w:p w14:paraId="177EFA1F" w14:textId="77777777" w:rsidR="00AB0872" w:rsidRDefault="00AB0872">
      <w:pPr>
        <w:pStyle w:val="Standard"/>
        <w:jc w:val="center"/>
      </w:pPr>
    </w:p>
    <w:p w14:paraId="7D4E4782" w14:textId="77777777" w:rsidR="00AB0872" w:rsidRDefault="00AB0872">
      <w:pPr>
        <w:pStyle w:val="Standard"/>
        <w:jc w:val="center"/>
      </w:pPr>
    </w:p>
    <w:p w14:paraId="3F1A34AC" w14:textId="77777777" w:rsidR="00AB0872" w:rsidRDefault="00AB0872">
      <w:pPr>
        <w:pStyle w:val="Standard"/>
        <w:jc w:val="center"/>
      </w:pPr>
    </w:p>
    <w:p w14:paraId="6B637A6E" w14:textId="77777777" w:rsidR="00AB0872" w:rsidRDefault="00AB0872">
      <w:pPr>
        <w:pStyle w:val="Standard"/>
        <w:jc w:val="center"/>
      </w:pPr>
    </w:p>
    <w:p w14:paraId="625CC6E5" w14:textId="77777777" w:rsidR="00AB0872" w:rsidRDefault="00AB0872">
      <w:pPr>
        <w:pStyle w:val="Standard"/>
        <w:jc w:val="center"/>
      </w:pPr>
    </w:p>
    <w:p w14:paraId="1C471FA0" w14:textId="77777777" w:rsidR="00AB0872" w:rsidRDefault="00AB0872">
      <w:pPr>
        <w:pStyle w:val="Standard"/>
        <w:jc w:val="center"/>
      </w:pPr>
    </w:p>
    <w:p w14:paraId="6F950E32" w14:textId="77777777" w:rsidR="00AB0872" w:rsidRDefault="00AB0872">
      <w:pPr>
        <w:pStyle w:val="Standard"/>
        <w:jc w:val="center"/>
      </w:pPr>
    </w:p>
    <w:p w14:paraId="444E8289" w14:textId="77777777" w:rsidR="00AB0872" w:rsidRDefault="00AB0872">
      <w:pPr>
        <w:pStyle w:val="Standard"/>
        <w:jc w:val="center"/>
      </w:pPr>
    </w:p>
    <w:p w14:paraId="12F28AAE" w14:textId="77777777" w:rsidR="00AB0872" w:rsidRDefault="00AB0872">
      <w:pPr>
        <w:pStyle w:val="Standard"/>
        <w:jc w:val="center"/>
      </w:pPr>
    </w:p>
    <w:p w14:paraId="7DBEDE91" w14:textId="77777777" w:rsidR="00AB0872" w:rsidRDefault="00AB0872">
      <w:pPr>
        <w:pStyle w:val="Standard"/>
        <w:jc w:val="center"/>
      </w:pPr>
    </w:p>
    <w:p w14:paraId="1E6D6B12" w14:textId="77777777" w:rsidR="00AB0872" w:rsidRDefault="00AB0872">
      <w:pPr>
        <w:pStyle w:val="Standard"/>
        <w:jc w:val="center"/>
      </w:pPr>
    </w:p>
    <w:p w14:paraId="66B157E5" w14:textId="77777777" w:rsidR="00AB0872" w:rsidRDefault="00AB0872">
      <w:pPr>
        <w:pStyle w:val="Standard"/>
        <w:jc w:val="center"/>
      </w:pPr>
    </w:p>
    <w:p w14:paraId="3C85DB89" w14:textId="77777777" w:rsidR="00AB0872" w:rsidRDefault="00AB0872">
      <w:pPr>
        <w:pStyle w:val="Standard"/>
        <w:jc w:val="center"/>
      </w:pPr>
    </w:p>
    <w:p w14:paraId="7643ED75" w14:textId="77777777" w:rsidR="00AB0872" w:rsidRDefault="00AB0872">
      <w:pPr>
        <w:pStyle w:val="Standard"/>
        <w:jc w:val="center"/>
      </w:pPr>
    </w:p>
    <w:p w14:paraId="26F9A7C7" w14:textId="77777777" w:rsidR="00AB0872" w:rsidRDefault="00AB0872">
      <w:pPr>
        <w:pStyle w:val="Standard"/>
        <w:jc w:val="center"/>
      </w:pPr>
    </w:p>
    <w:p w14:paraId="52A643F3" w14:textId="77777777" w:rsidR="00AB0872" w:rsidRDefault="00AB0872">
      <w:pPr>
        <w:pStyle w:val="Standard"/>
        <w:jc w:val="center"/>
      </w:pPr>
    </w:p>
    <w:p w14:paraId="4F89A621" w14:textId="77777777" w:rsidR="00AB0872" w:rsidRDefault="00AB0872">
      <w:pPr>
        <w:pStyle w:val="Standard"/>
        <w:jc w:val="center"/>
      </w:pPr>
    </w:p>
    <w:p w14:paraId="6EB72C8F" w14:textId="77777777" w:rsidR="00AB0872" w:rsidRDefault="00AB0872">
      <w:pPr>
        <w:pStyle w:val="Standard"/>
        <w:jc w:val="center"/>
      </w:pPr>
    </w:p>
    <w:p w14:paraId="04354B5C" w14:textId="77777777" w:rsidR="00AB0872" w:rsidRDefault="00AB0872">
      <w:pPr>
        <w:pStyle w:val="Standard"/>
        <w:jc w:val="center"/>
      </w:pPr>
    </w:p>
    <w:p w14:paraId="0B98C0FF" w14:textId="77777777" w:rsidR="00AB0872" w:rsidRDefault="00AB0872">
      <w:pPr>
        <w:pStyle w:val="Standard"/>
        <w:jc w:val="center"/>
      </w:pPr>
    </w:p>
    <w:p w14:paraId="7E30AF6E" w14:textId="77777777" w:rsidR="00AB0872" w:rsidRDefault="00AB0872">
      <w:pPr>
        <w:pStyle w:val="Standard"/>
        <w:jc w:val="center"/>
      </w:pPr>
    </w:p>
    <w:p w14:paraId="2CC70307" w14:textId="77777777" w:rsidR="00AB0872" w:rsidRDefault="00AB0872">
      <w:pPr>
        <w:pStyle w:val="Standard"/>
        <w:jc w:val="center"/>
      </w:pPr>
    </w:p>
    <w:p w14:paraId="69CBE4F4" w14:textId="77777777" w:rsidR="00AB0872" w:rsidRDefault="00AB0872">
      <w:pPr>
        <w:pStyle w:val="Standard"/>
        <w:jc w:val="center"/>
      </w:pPr>
    </w:p>
    <w:p w14:paraId="4E1B546F" w14:textId="77777777" w:rsidR="00AB0872" w:rsidRDefault="00AB0872">
      <w:pPr>
        <w:pStyle w:val="Standard"/>
        <w:jc w:val="center"/>
      </w:pPr>
    </w:p>
    <w:p w14:paraId="09830077" w14:textId="77777777" w:rsidR="00AB0872" w:rsidRDefault="00AB0872">
      <w:pPr>
        <w:pStyle w:val="Standard"/>
        <w:jc w:val="center"/>
      </w:pPr>
    </w:p>
    <w:p w14:paraId="01B59C6B" w14:textId="77777777" w:rsidR="00AB0872" w:rsidRDefault="00AB0872">
      <w:pPr>
        <w:pStyle w:val="Standard"/>
        <w:jc w:val="center"/>
      </w:pPr>
    </w:p>
    <w:p w14:paraId="2F3E576A" w14:textId="77777777" w:rsidR="00AB0872" w:rsidRDefault="00AB0872">
      <w:pPr>
        <w:pStyle w:val="Standard"/>
        <w:jc w:val="center"/>
      </w:pPr>
    </w:p>
    <w:p w14:paraId="05AC4D3D" w14:textId="77777777" w:rsidR="00AB0872" w:rsidRDefault="00AB0872">
      <w:pPr>
        <w:pStyle w:val="Standard"/>
        <w:jc w:val="center"/>
      </w:pPr>
    </w:p>
    <w:p w14:paraId="3E1BCB77" w14:textId="77777777" w:rsidR="00AB0872" w:rsidRDefault="00AB0872">
      <w:pPr>
        <w:pStyle w:val="Standard"/>
        <w:jc w:val="center"/>
      </w:pPr>
    </w:p>
    <w:p w14:paraId="4B5977CF" w14:textId="77777777" w:rsidR="00AB0872" w:rsidRDefault="00AB0872">
      <w:pPr>
        <w:pStyle w:val="Standard"/>
        <w:jc w:val="center"/>
      </w:pPr>
    </w:p>
    <w:p w14:paraId="42562966" w14:textId="77777777" w:rsidR="00AB0872" w:rsidRDefault="00AB0872">
      <w:pPr>
        <w:pStyle w:val="Standard"/>
        <w:jc w:val="center"/>
      </w:pPr>
    </w:p>
    <w:p w14:paraId="7E7F08CA" w14:textId="77777777" w:rsidR="00AB0872" w:rsidRDefault="00AB0872">
      <w:pPr>
        <w:pStyle w:val="Standard"/>
        <w:jc w:val="center"/>
      </w:pPr>
    </w:p>
    <w:p w14:paraId="6A812C4F" w14:textId="77777777" w:rsidR="00AB0872" w:rsidRDefault="00AB0872">
      <w:pPr>
        <w:pStyle w:val="Standard"/>
        <w:jc w:val="center"/>
      </w:pPr>
    </w:p>
    <w:p w14:paraId="788DC782" w14:textId="77777777" w:rsidR="00AB0872" w:rsidRDefault="00AB0872">
      <w:pPr>
        <w:pStyle w:val="Standard"/>
        <w:jc w:val="center"/>
      </w:pPr>
    </w:p>
    <w:p w14:paraId="722BCD3F" w14:textId="77777777" w:rsidR="00AB0872" w:rsidRDefault="00AB0872">
      <w:pPr>
        <w:pStyle w:val="Standard"/>
        <w:jc w:val="center"/>
      </w:pPr>
    </w:p>
    <w:p w14:paraId="156DD004" w14:textId="77777777" w:rsidR="00AB0872" w:rsidRDefault="00AB0872">
      <w:pPr>
        <w:pStyle w:val="Standard"/>
        <w:jc w:val="center"/>
      </w:pPr>
    </w:p>
    <w:p w14:paraId="30D1F31C" w14:textId="77777777" w:rsidR="00AB0872" w:rsidRDefault="00000000">
      <w:pPr>
        <w:pStyle w:val="Standard"/>
        <w:jc w:val="center"/>
      </w:pPr>
      <w:r>
        <w:t>Zadanie 3 Dostawa materiałów stomatologicznych</w:t>
      </w:r>
    </w:p>
    <w:tbl>
      <w:tblPr>
        <w:tblW w:w="11108" w:type="dxa"/>
        <w:tblInd w:w="-70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6"/>
        <w:gridCol w:w="2461"/>
        <w:gridCol w:w="1222"/>
        <w:gridCol w:w="1080"/>
        <w:gridCol w:w="1079"/>
        <w:gridCol w:w="867"/>
        <w:gridCol w:w="664"/>
        <w:gridCol w:w="973"/>
        <w:gridCol w:w="514"/>
        <w:gridCol w:w="610"/>
        <w:gridCol w:w="1382"/>
      </w:tblGrid>
      <w:tr w:rsidR="00AB0872" w14:paraId="3DC7D15B" w14:textId="77777777">
        <w:tblPrEx>
          <w:tblCellMar>
            <w:top w:w="0" w:type="dxa"/>
            <w:bottom w:w="0" w:type="dxa"/>
          </w:tblCellMar>
        </w:tblPrEx>
        <w:trPr>
          <w:trHeight w:val="598"/>
        </w:trPr>
        <w:tc>
          <w:tcPr>
            <w:tcW w:w="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16841DB" w14:textId="77777777" w:rsidR="00AB0872" w:rsidRDefault="00000000">
            <w:pPr>
              <w:pStyle w:val="TableContents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Lp</w:t>
            </w:r>
          </w:p>
        </w:tc>
        <w:tc>
          <w:tcPr>
            <w:tcW w:w="24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7B32961" w14:textId="77777777" w:rsidR="00AB0872" w:rsidRDefault="00000000">
            <w:pPr>
              <w:pStyle w:val="TableContents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Nazwa towaru</w:t>
            </w:r>
          </w:p>
        </w:tc>
        <w:tc>
          <w:tcPr>
            <w:tcW w:w="1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F473845" w14:textId="77777777" w:rsidR="00AB0872" w:rsidRDefault="00000000">
            <w:pPr>
              <w:pStyle w:val="TableContents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Ilość miesięczna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A467FB9" w14:textId="77777777" w:rsidR="00AB0872" w:rsidRDefault="00000000">
            <w:pPr>
              <w:pStyle w:val="TableContents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Ilość w ciągu trwania umowy</w:t>
            </w:r>
          </w:p>
        </w:tc>
        <w:tc>
          <w:tcPr>
            <w:tcW w:w="10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D9EDDD4" w14:textId="77777777" w:rsidR="00AB0872" w:rsidRDefault="00000000">
            <w:pPr>
              <w:pStyle w:val="TableContents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Ilość w opakowaniu</w:t>
            </w:r>
          </w:p>
        </w:tc>
        <w:tc>
          <w:tcPr>
            <w:tcW w:w="8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B11782" w14:textId="77777777" w:rsidR="00AB0872" w:rsidRDefault="00000000">
            <w:pPr>
              <w:pStyle w:val="TableContents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Cena jednostkowa netto</w:t>
            </w:r>
          </w:p>
        </w:tc>
        <w:tc>
          <w:tcPr>
            <w:tcW w:w="6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EDFBC0D" w14:textId="77777777" w:rsidR="00AB0872" w:rsidRDefault="00000000">
            <w:pPr>
              <w:pStyle w:val="TableContents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Wartość netto</w:t>
            </w:r>
          </w:p>
        </w:tc>
        <w:tc>
          <w:tcPr>
            <w:tcW w:w="9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83E3929" w14:textId="77777777" w:rsidR="00AB0872" w:rsidRDefault="00000000">
            <w:pPr>
              <w:pStyle w:val="TableContents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Cena jednostkowa brutto</w:t>
            </w:r>
          </w:p>
        </w:tc>
        <w:tc>
          <w:tcPr>
            <w:tcW w:w="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2385E1" w14:textId="77777777" w:rsidR="00AB0872" w:rsidRDefault="00000000">
            <w:pPr>
              <w:pStyle w:val="TableContents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Vat</w:t>
            </w:r>
          </w:p>
        </w:tc>
        <w:tc>
          <w:tcPr>
            <w:tcW w:w="6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BD3D41E" w14:textId="77777777" w:rsidR="00AB0872" w:rsidRDefault="00000000">
            <w:pPr>
              <w:pStyle w:val="TableContents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Wartość brutto</w:t>
            </w:r>
          </w:p>
        </w:tc>
        <w:tc>
          <w:tcPr>
            <w:tcW w:w="13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87D5266" w14:textId="77777777" w:rsidR="00AB0872" w:rsidRDefault="00000000">
            <w:pPr>
              <w:pStyle w:val="TableContents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Nazwa handlowa/ producent/postać/</w:t>
            </w:r>
          </w:p>
          <w:p w14:paraId="0ACEE22F" w14:textId="77777777" w:rsidR="00AB0872" w:rsidRDefault="00000000">
            <w:pPr>
              <w:pStyle w:val="TableContents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dawka/op.</w:t>
            </w:r>
          </w:p>
        </w:tc>
      </w:tr>
      <w:tr w:rsidR="00AB0872" w14:paraId="1E136F63" w14:textId="77777777">
        <w:tblPrEx>
          <w:tblCellMar>
            <w:top w:w="0" w:type="dxa"/>
            <w:bottom w:w="0" w:type="dxa"/>
          </w:tblCellMar>
        </w:tblPrEx>
        <w:tc>
          <w:tcPr>
            <w:tcW w:w="256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B77750" w14:textId="77777777" w:rsidR="00AB0872" w:rsidRDefault="00000000">
            <w:pPr>
              <w:pStyle w:val="TableContents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461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68F713" w14:textId="77777777" w:rsidR="00AB0872" w:rsidRDefault="00000000">
            <w:pPr>
              <w:pStyle w:val="TableContents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HAWE CLEANIC GREEN 100g</w:t>
            </w:r>
          </w:p>
        </w:tc>
        <w:tc>
          <w:tcPr>
            <w:tcW w:w="1222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DB8AE4" w14:textId="77777777" w:rsidR="00AB0872" w:rsidRDefault="00000000">
            <w:pPr>
              <w:pStyle w:val="TableContents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 x 12 m-cy</w:t>
            </w: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6C1164" w14:textId="77777777" w:rsidR="00AB0872" w:rsidRDefault="00000000">
            <w:pPr>
              <w:pStyle w:val="TableContents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 opakowania</w:t>
            </w:r>
          </w:p>
        </w:tc>
        <w:tc>
          <w:tcPr>
            <w:tcW w:w="1079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E3E486" w14:textId="77777777" w:rsidR="00AB0872" w:rsidRDefault="00000000">
            <w:pPr>
              <w:pStyle w:val="TableContents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szt</w:t>
            </w:r>
          </w:p>
        </w:tc>
        <w:tc>
          <w:tcPr>
            <w:tcW w:w="867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C2AF30" w14:textId="77777777" w:rsidR="00AB0872" w:rsidRDefault="00AB0872">
            <w:pPr>
              <w:pStyle w:val="TableContents"/>
            </w:pPr>
          </w:p>
        </w:tc>
        <w:tc>
          <w:tcPr>
            <w:tcW w:w="664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C79B5B" w14:textId="77777777" w:rsidR="00AB0872" w:rsidRDefault="00AB0872">
            <w:pPr>
              <w:pStyle w:val="TableContents"/>
            </w:pPr>
          </w:p>
        </w:tc>
        <w:tc>
          <w:tcPr>
            <w:tcW w:w="973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9FC083" w14:textId="77777777" w:rsidR="00AB0872" w:rsidRDefault="00AB0872">
            <w:pPr>
              <w:pStyle w:val="TableContents"/>
            </w:pPr>
          </w:p>
        </w:tc>
        <w:tc>
          <w:tcPr>
            <w:tcW w:w="514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A91BE3" w14:textId="77777777" w:rsidR="00AB0872" w:rsidRDefault="00AB0872">
            <w:pPr>
              <w:pStyle w:val="TableContents"/>
            </w:pPr>
          </w:p>
        </w:tc>
        <w:tc>
          <w:tcPr>
            <w:tcW w:w="610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9F9315" w14:textId="77777777" w:rsidR="00AB0872" w:rsidRDefault="00AB0872">
            <w:pPr>
              <w:pStyle w:val="TableContents"/>
            </w:pPr>
          </w:p>
        </w:tc>
        <w:tc>
          <w:tcPr>
            <w:tcW w:w="13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DA4846" w14:textId="77777777" w:rsidR="00AB0872" w:rsidRDefault="00AB0872">
            <w:pPr>
              <w:pStyle w:val="TableContents"/>
            </w:pPr>
          </w:p>
        </w:tc>
      </w:tr>
      <w:tr w:rsidR="00AB0872" w14:paraId="043A2F0E" w14:textId="77777777">
        <w:tblPrEx>
          <w:tblCellMar>
            <w:top w:w="0" w:type="dxa"/>
            <w:bottom w:w="0" w:type="dxa"/>
          </w:tblCellMar>
        </w:tblPrEx>
        <w:tc>
          <w:tcPr>
            <w:tcW w:w="256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A4E727" w14:textId="77777777" w:rsidR="00AB0872" w:rsidRDefault="00000000">
            <w:pPr>
              <w:pStyle w:val="TableContents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2461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44BA3A" w14:textId="77777777" w:rsidR="00AB0872" w:rsidRDefault="00000000">
            <w:pPr>
              <w:pStyle w:val="TableContents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GRADIA DIRECT A2</w:t>
            </w:r>
          </w:p>
        </w:tc>
        <w:tc>
          <w:tcPr>
            <w:tcW w:w="1222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A934F7" w14:textId="77777777" w:rsidR="00AB0872" w:rsidRDefault="00000000">
            <w:pPr>
              <w:pStyle w:val="TableContents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1x 1 m-c</w:t>
            </w: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619ECE" w14:textId="77777777" w:rsidR="00AB0872" w:rsidRDefault="00000000">
            <w:pPr>
              <w:pStyle w:val="TableContents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 opakowań</w:t>
            </w:r>
          </w:p>
        </w:tc>
        <w:tc>
          <w:tcPr>
            <w:tcW w:w="1079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160BB9" w14:textId="77777777" w:rsidR="00AB0872" w:rsidRDefault="00000000">
            <w:pPr>
              <w:pStyle w:val="TableContents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szt</w:t>
            </w:r>
          </w:p>
        </w:tc>
        <w:tc>
          <w:tcPr>
            <w:tcW w:w="867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CC653E" w14:textId="77777777" w:rsidR="00AB0872" w:rsidRDefault="00AB0872">
            <w:pPr>
              <w:pStyle w:val="TableContents"/>
            </w:pPr>
          </w:p>
        </w:tc>
        <w:tc>
          <w:tcPr>
            <w:tcW w:w="664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54B55E" w14:textId="77777777" w:rsidR="00AB0872" w:rsidRDefault="00AB0872">
            <w:pPr>
              <w:pStyle w:val="TableContents"/>
            </w:pPr>
          </w:p>
        </w:tc>
        <w:tc>
          <w:tcPr>
            <w:tcW w:w="973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BEB9AE" w14:textId="77777777" w:rsidR="00AB0872" w:rsidRDefault="00AB0872">
            <w:pPr>
              <w:pStyle w:val="TableContents"/>
            </w:pPr>
          </w:p>
        </w:tc>
        <w:tc>
          <w:tcPr>
            <w:tcW w:w="514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E61C95" w14:textId="77777777" w:rsidR="00AB0872" w:rsidRDefault="00AB0872">
            <w:pPr>
              <w:pStyle w:val="TableContents"/>
            </w:pPr>
          </w:p>
        </w:tc>
        <w:tc>
          <w:tcPr>
            <w:tcW w:w="610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E347D6" w14:textId="77777777" w:rsidR="00AB0872" w:rsidRDefault="00AB0872">
            <w:pPr>
              <w:pStyle w:val="TableContents"/>
            </w:pPr>
          </w:p>
        </w:tc>
        <w:tc>
          <w:tcPr>
            <w:tcW w:w="13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47B010" w14:textId="77777777" w:rsidR="00AB0872" w:rsidRDefault="00AB0872">
            <w:pPr>
              <w:pStyle w:val="TableContents"/>
            </w:pPr>
          </w:p>
        </w:tc>
      </w:tr>
      <w:tr w:rsidR="00AB0872" w14:paraId="2690E46B" w14:textId="77777777">
        <w:tblPrEx>
          <w:tblCellMar>
            <w:top w:w="0" w:type="dxa"/>
            <w:bottom w:w="0" w:type="dxa"/>
          </w:tblCellMar>
        </w:tblPrEx>
        <w:tc>
          <w:tcPr>
            <w:tcW w:w="256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2BEC60" w14:textId="77777777" w:rsidR="00AB0872" w:rsidRDefault="00000000">
            <w:pPr>
              <w:pStyle w:val="TableContents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2461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17F2DE" w14:textId="77777777" w:rsidR="00AB0872" w:rsidRDefault="00000000">
            <w:pPr>
              <w:pStyle w:val="TableContents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GRADIA DIRECT A3</w:t>
            </w:r>
          </w:p>
        </w:tc>
        <w:tc>
          <w:tcPr>
            <w:tcW w:w="1222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CD203D" w14:textId="77777777" w:rsidR="00AB0872" w:rsidRDefault="00000000">
            <w:pPr>
              <w:pStyle w:val="TableContents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1x 1 m-c</w:t>
            </w: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5AAC16" w14:textId="77777777" w:rsidR="00AB0872" w:rsidRDefault="00000000">
            <w:pPr>
              <w:pStyle w:val="TableContents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 opakowań</w:t>
            </w:r>
          </w:p>
        </w:tc>
        <w:tc>
          <w:tcPr>
            <w:tcW w:w="1079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889F5D" w14:textId="77777777" w:rsidR="00AB0872" w:rsidRDefault="00000000">
            <w:pPr>
              <w:pStyle w:val="TableContents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szt</w:t>
            </w:r>
          </w:p>
        </w:tc>
        <w:tc>
          <w:tcPr>
            <w:tcW w:w="867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565E51" w14:textId="77777777" w:rsidR="00AB0872" w:rsidRDefault="00AB0872">
            <w:pPr>
              <w:pStyle w:val="TableContents"/>
            </w:pPr>
          </w:p>
        </w:tc>
        <w:tc>
          <w:tcPr>
            <w:tcW w:w="664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6D37B8" w14:textId="77777777" w:rsidR="00AB0872" w:rsidRDefault="00AB0872">
            <w:pPr>
              <w:pStyle w:val="TableContents"/>
            </w:pPr>
          </w:p>
        </w:tc>
        <w:tc>
          <w:tcPr>
            <w:tcW w:w="973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FF7612" w14:textId="77777777" w:rsidR="00AB0872" w:rsidRDefault="00AB0872">
            <w:pPr>
              <w:pStyle w:val="TableContents"/>
            </w:pPr>
          </w:p>
        </w:tc>
        <w:tc>
          <w:tcPr>
            <w:tcW w:w="514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615D6B" w14:textId="77777777" w:rsidR="00AB0872" w:rsidRDefault="00AB0872">
            <w:pPr>
              <w:pStyle w:val="TableContents"/>
            </w:pPr>
          </w:p>
        </w:tc>
        <w:tc>
          <w:tcPr>
            <w:tcW w:w="610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499349" w14:textId="77777777" w:rsidR="00AB0872" w:rsidRDefault="00AB0872">
            <w:pPr>
              <w:pStyle w:val="TableContents"/>
            </w:pPr>
          </w:p>
        </w:tc>
        <w:tc>
          <w:tcPr>
            <w:tcW w:w="13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A420F4" w14:textId="77777777" w:rsidR="00AB0872" w:rsidRDefault="00AB0872">
            <w:pPr>
              <w:pStyle w:val="TableContents"/>
            </w:pPr>
          </w:p>
        </w:tc>
      </w:tr>
      <w:tr w:rsidR="00AB0872" w14:paraId="0B31F4AF" w14:textId="77777777">
        <w:tblPrEx>
          <w:tblCellMar>
            <w:top w:w="0" w:type="dxa"/>
            <w:bottom w:w="0" w:type="dxa"/>
          </w:tblCellMar>
        </w:tblPrEx>
        <w:tc>
          <w:tcPr>
            <w:tcW w:w="256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97A40E" w14:textId="77777777" w:rsidR="00AB0872" w:rsidRDefault="00000000">
            <w:pPr>
              <w:pStyle w:val="TableContents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2461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7D75FE" w14:textId="77777777" w:rsidR="00AB0872" w:rsidRDefault="00000000">
            <w:pPr>
              <w:pStyle w:val="TableContents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HELIOSEAL F PLUS 1,25g</w:t>
            </w:r>
          </w:p>
        </w:tc>
        <w:tc>
          <w:tcPr>
            <w:tcW w:w="1222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2460FF" w14:textId="77777777" w:rsidR="00AB0872" w:rsidRDefault="00000000">
            <w:pPr>
              <w:pStyle w:val="TableContents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op. x 12 m-cy</w:t>
            </w: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A9FAAA" w14:textId="77777777" w:rsidR="00AB0872" w:rsidRDefault="00000000">
            <w:pPr>
              <w:pStyle w:val="TableContents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opakowanie</w:t>
            </w:r>
          </w:p>
        </w:tc>
        <w:tc>
          <w:tcPr>
            <w:tcW w:w="1079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023867" w14:textId="77777777" w:rsidR="00AB0872" w:rsidRDefault="00000000">
            <w:pPr>
              <w:pStyle w:val="TableContents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szt</w:t>
            </w:r>
          </w:p>
        </w:tc>
        <w:tc>
          <w:tcPr>
            <w:tcW w:w="867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3AAFCC" w14:textId="77777777" w:rsidR="00AB0872" w:rsidRDefault="00AB0872">
            <w:pPr>
              <w:pStyle w:val="TableContents"/>
            </w:pPr>
          </w:p>
        </w:tc>
        <w:tc>
          <w:tcPr>
            <w:tcW w:w="664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76D98F" w14:textId="77777777" w:rsidR="00AB0872" w:rsidRDefault="00AB0872">
            <w:pPr>
              <w:pStyle w:val="TableContents"/>
            </w:pPr>
          </w:p>
        </w:tc>
        <w:tc>
          <w:tcPr>
            <w:tcW w:w="973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85227C" w14:textId="77777777" w:rsidR="00AB0872" w:rsidRDefault="00AB0872">
            <w:pPr>
              <w:pStyle w:val="TableContents"/>
            </w:pPr>
          </w:p>
        </w:tc>
        <w:tc>
          <w:tcPr>
            <w:tcW w:w="514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88C4B1" w14:textId="77777777" w:rsidR="00AB0872" w:rsidRDefault="00AB0872">
            <w:pPr>
              <w:pStyle w:val="TableContents"/>
            </w:pPr>
          </w:p>
        </w:tc>
        <w:tc>
          <w:tcPr>
            <w:tcW w:w="610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EE8561" w14:textId="77777777" w:rsidR="00AB0872" w:rsidRDefault="00AB0872">
            <w:pPr>
              <w:pStyle w:val="TableContents"/>
            </w:pPr>
          </w:p>
        </w:tc>
        <w:tc>
          <w:tcPr>
            <w:tcW w:w="13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7FB43A" w14:textId="77777777" w:rsidR="00AB0872" w:rsidRDefault="00AB0872">
            <w:pPr>
              <w:pStyle w:val="TableContents"/>
            </w:pPr>
          </w:p>
        </w:tc>
      </w:tr>
      <w:tr w:rsidR="00AB0872" w14:paraId="2DFFFA52" w14:textId="77777777">
        <w:tblPrEx>
          <w:tblCellMar>
            <w:top w:w="0" w:type="dxa"/>
            <w:bottom w:w="0" w:type="dxa"/>
          </w:tblCellMar>
        </w:tblPrEx>
        <w:tc>
          <w:tcPr>
            <w:tcW w:w="256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84885C" w14:textId="77777777" w:rsidR="00AB0872" w:rsidRDefault="00000000">
            <w:pPr>
              <w:pStyle w:val="TableContents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2461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700065" w14:textId="77777777" w:rsidR="00AB0872" w:rsidRDefault="00000000">
            <w:pPr>
              <w:pStyle w:val="TableContents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APLIKATOR MIKRO ( RÓŻOWY)  - 100szt.</w:t>
            </w:r>
          </w:p>
        </w:tc>
        <w:tc>
          <w:tcPr>
            <w:tcW w:w="1222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CC0DC3" w14:textId="77777777" w:rsidR="00AB0872" w:rsidRDefault="00000000">
            <w:pPr>
              <w:pStyle w:val="TableContents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op x m-c</w:t>
            </w: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38E169" w14:textId="77777777" w:rsidR="00AB0872" w:rsidRDefault="00000000">
            <w:pPr>
              <w:pStyle w:val="TableContents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 opakowań</w:t>
            </w:r>
          </w:p>
        </w:tc>
        <w:tc>
          <w:tcPr>
            <w:tcW w:w="1079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2C3E61" w14:textId="77777777" w:rsidR="00AB0872" w:rsidRDefault="00000000">
            <w:pPr>
              <w:pStyle w:val="TableContents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 szt</w:t>
            </w:r>
          </w:p>
        </w:tc>
        <w:tc>
          <w:tcPr>
            <w:tcW w:w="867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61E2CA" w14:textId="77777777" w:rsidR="00AB0872" w:rsidRDefault="00AB0872">
            <w:pPr>
              <w:pStyle w:val="TableContents"/>
            </w:pPr>
          </w:p>
        </w:tc>
        <w:tc>
          <w:tcPr>
            <w:tcW w:w="664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4617CF" w14:textId="77777777" w:rsidR="00AB0872" w:rsidRDefault="00AB0872">
            <w:pPr>
              <w:pStyle w:val="TableContents"/>
            </w:pPr>
          </w:p>
        </w:tc>
        <w:tc>
          <w:tcPr>
            <w:tcW w:w="973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0C0B0F" w14:textId="77777777" w:rsidR="00AB0872" w:rsidRDefault="00AB0872">
            <w:pPr>
              <w:pStyle w:val="TableContents"/>
            </w:pPr>
          </w:p>
        </w:tc>
        <w:tc>
          <w:tcPr>
            <w:tcW w:w="514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111464" w14:textId="77777777" w:rsidR="00AB0872" w:rsidRDefault="00AB0872">
            <w:pPr>
              <w:pStyle w:val="TableContents"/>
            </w:pPr>
          </w:p>
        </w:tc>
        <w:tc>
          <w:tcPr>
            <w:tcW w:w="610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482747" w14:textId="77777777" w:rsidR="00AB0872" w:rsidRDefault="00AB0872">
            <w:pPr>
              <w:pStyle w:val="TableContents"/>
            </w:pPr>
          </w:p>
        </w:tc>
        <w:tc>
          <w:tcPr>
            <w:tcW w:w="13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17BECF" w14:textId="77777777" w:rsidR="00AB0872" w:rsidRDefault="00AB0872">
            <w:pPr>
              <w:pStyle w:val="TableContents"/>
            </w:pPr>
          </w:p>
        </w:tc>
      </w:tr>
      <w:tr w:rsidR="00AB0872" w14:paraId="31244FFB" w14:textId="77777777">
        <w:tblPrEx>
          <w:tblCellMar>
            <w:top w:w="0" w:type="dxa"/>
            <w:bottom w:w="0" w:type="dxa"/>
          </w:tblCellMar>
        </w:tblPrEx>
        <w:tc>
          <w:tcPr>
            <w:tcW w:w="256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32DD93" w14:textId="77777777" w:rsidR="00AB0872" w:rsidRDefault="00000000">
            <w:pPr>
              <w:pStyle w:val="TableContents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2461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6B3CAC" w14:textId="77777777" w:rsidR="00AB0872" w:rsidRDefault="00000000">
            <w:pPr>
              <w:pStyle w:val="TableContents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ORBIS KALTE SPRAY 200 ML</w:t>
            </w:r>
          </w:p>
        </w:tc>
        <w:tc>
          <w:tcPr>
            <w:tcW w:w="1222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037E62" w14:textId="77777777" w:rsidR="00AB0872" w:rsidRDefault="00000000">
            <w:pPr>
              <w:pStyle w:val="TableContents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szt x 6 m-cy</w:t>
            </w: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143EA9" w14:textId="77777777" w:rsidR="00AB0872" w:rsidRDefault="00000000">
            <w:pPr>
              <w:pStyle w:val="TableContents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 sztuki</w:t>
            </w:r>
          </w:p>
        </w:tc>
        <w:tc>
          <w:tcPr>
            <w:tcW w:w="1079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B490B1" w14:textId="77777777" w:rsidR="00AB0872" w:rsidRDefault="00000000">
            <w:pPr>
              <w:pStyle w:val="TableContents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szt</w:t>
            </w:r>
          </w:p>
        </w:tc>
        <w:tc>
          <w:tcPr>
            <w:tcW w:w="867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1FB217" w14:textId="77777777" w:rsidR="00AB0872" w:rsidRDefault="00AB0872">
            <w:pPr>
              <w:pStyle w:val="TableContents"/>
            </w:pPr>
          </w:p>
        </w:tc>
        <w:tc>
          <w:tcPr>
            <w:tcW w:w="664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FFE362" w14:textId="77777777" w:rsidR="00AB0872" w:rsidRDefault="00AB0872">
            <w:pPr>
              <w:pStyle w:val="TableContents"/>
            </w:pPr>
          </w:p>
        </w:tc>
        <w:tc>
          <w:tcPr>
            <w:tcW w:w="973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C32E4C" w14:textId="77777777" w:rsidR="00AB0872" w:rsidRDefault="00AB0872">
            <w:pPr>
              <w:pStyle w:val="TableContents"/>
            </w:pPr>
          </w:p>
        </w:tc>
        <w:tc>
          <w:tcPr>
            <w:tcW w:w="514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D3F1A7" w14:textId="77777777" w:rsidR="00AB0872" w:rsidRDefault="00AB0872">
            <w:pPr>
              <w:pStyle w:val="TableContents"/>
            </w:pPr>
          </w:p>
        </w:tc>
        <w:tc>
          <w:tcPr>
            <w:tcW w:w="610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EA578E" w14:textId="77777777" w:rsidR="00AB0872" w:rsidRDefault="00AB0872">
            <w:pPr>
              <w:pStyle w:val="TableContents"/>
            </w:pPr>
          </w:p>
        </w:tc>
        <w:tc>
          <w:tcPr>
            <w:tcW w:w="13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2DABCA" w14:textId="77777777" w:rsidR="00AB0872" w:rsidRDefault="00AB0872">
            <w:pPr>
              <w:pStyle w:val="TableContents"/>
            </w:pPr>
          </w:p>
        </w:tc>
      </w:tr>
      <w:tr w:rsidR="00AB0872" w14:paraId="5D62F5A6" w14:textId="77777777">
        <w:tblPrEx>
          <w:tblCellMar>
            <w:top w:w="0" w:type="dxa"/>
            <w:bottom w:w="0" w:type="dxa"/>
          </w:tblCellMar>
        </w:tblPrEx>
        <w:tc>
          <w:tcPr>
            <w:tcW w:w="256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1D23BA" w14:textId="77777777" w:rsidR="00AB0872" w:rsidRDefault="00000000">
            <w:pPr>
              <w:pStyle w:val="TableContents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2461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F084B7" w14:textId="77777777" w:rsidR="00AB0872" w:rsidRDefault="00000000">
            <w:pPr>
              <w:pStyle w:val="TableContents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RIVA LC A2 1op.-15g</w:t>
            </w:r>
          </w:p>
        </w:tc>
        <w:tc>
          <w:tcPr>
            <w:tcW w:w="1222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203AC5" w14:textId="77777777" w:rsidR="00AB0872" w:rsidRDefault="00000000">
            <w:pPr>
              <w:pStyle w:val="TableContents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x 3 m-ce</w:t>
            </w: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7B6CB0" w14:textId="77777777" w:rsidR="00AB0872" w:rsidRDefault="00000000">
            <w:pPr>
              <w:pStyle w:val="TableContents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 opakowania</w:t>
            </w:r>
          </w:p>
        </w:tc>
        <w:tc>
          <w:tcPr>
            <w:tcW w:w="1079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055C9A" w14:textId="77777777" w:rsidR="00AB0872" w:rsidRDefault="00000000">
            <w:pPr>
              <w:pStyle w:val="TableContents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szt</w:t>
            </w:r>
          </w:p>
        </w:tc>
        <w:tc>
          <w:tcPr>
            <w:tcW w:w="867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BE506C" w14:textId="77777777" w:rsidR="00AB0872" w:rsidRDefault="00AB0872">
            <w:pPr>
              <w:pStyle w:val="TableContents"/>
            </w:pPr>
          </w:p>
        </w:tc>
        <w:tc>
          <w:tcPr>
            <w:tcW w:w="664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1FF5DB" w14:textId="77777777" w:rsidR="00AB0872" w:rsidRDefault="00AB0872">
            <w:pPr>
              <w:pStyle w:val="TableContents"/>
            </w:pPr>
          </w:p>
        </w:tc>
        <w:tc>
          <w:tcPr>
            <w:tcW w:w="973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27BC5D" w14:textId="77777777" w:rsidR="00AB0872" w:rsidRDefault="00AB0872">
            <w:pPr>
              <w:pStyle w:val="TableContents"/>
            </w:pPr>
          </w:p>
        </w:tc>
        <w:tc>
          <w:tcPr>
            <w:tcW w:w="514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71DB2D" w14:textId="77777777" w:rsidR="00AB0872" w:rsidRDefault="00AB0872">
            <w:pPr>
              <w:pStyle w:val="TableContents"/>
            </w:pPr>
          </w:p>
        </w:tc>
        <w:tc>
          <w:tcPr>
            <w:tcW w:w="610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F251AC" w14:textId="77777777" w:rsidR="00AB0872" w:rsidRDefault="00AB0872">
            <w:pPr>
              <w:pStyle w:val="TableContents"/>
            </w:pPr>
          </w:p>
        </w:tc>
        <w:tc>
          <w:tcPr>
            <w:tcW w:w="13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341051" w14:textId="77777777" w:rsidR="00AB0872" w:rsidRDefault="00AB0872">
            <w:pPr>
              <w:pStyle w:val="TableContents"/>
            </w:pPr>
          </w:p>
        </w:tc>
      </w:tr>
      <w:tr w:rsidR="00AB0872" w14:paraId="10669FD6" w14:textId="77777777">
        <w:tblPrEx>
          <w:tblCellMar>
            <w:top w:w="0" w:type="dxa"/>
            <w:bottom w:w="0" w:type="dxa"/>
          </w:tblCellMar>
        </w:tblPrEx>
        <w:tc>
          <w:tcPr>
            <w:tcW w:w="256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76D5D2" w14:textId="77777777" w:rsidR="00AB0872" w:rsidRDefault="00000000">
            <w:pPr>
              <w:pStyle w:val="TableContents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2461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F59E13" w14:textId="77777777" w:rsidR="00AB0872" w:rsidRDefault="00000000">
            <w:pPr>
              <w:pStyle w:val="TableContents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KROMOPAN 450g</w:t>
            </w:r>
          </w:p>
        </w:tc>
        <w:tc>
          <w:tcPr>
            <w:tcW w:w="1222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BE0F01" w14:textId="77777777" w:rsidR="00AB0872" w:rsidRDefault="00000000">
            <w:pPr>
              <w:pStyle w:val="TableContents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1x 2 m-ce</w:t>
            </w: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525382" w14:textId="77777777" w:rsidR="00AB0872" w:rsidRDefault="00000000">
            <w:pPr>
              <w:pStyle w:val="TableContents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 opakowań</w:t>
            </w:r>
          </w:p>
        </w:tc>
        <w:tc>
          <w:tcPr>
            <w:tcW w:w="1079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5A7A45" w14:textId="77777777" w:rsidR="00AB0872" w:rsidRDefault="00000000">
            <w:pPr>
              <w:pStyle w:val="TableContents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szt</w:t>
            </w:r>
          </w:p>
        </w:tc>
        <w:tc>
          <w:tcPr>
            <w:tcW w:w="867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116CF4" w14:textId="77777777" w:rsidR="00AB0872" w:rsidRDefault="00AB0872">
            <w:pPr>
              <w:pStyle w:val="TableContents"/>
            </w:pPr>
          </w:p>
        </w:tc>
        <w:tc>
          <w:tcPr>
            <w:tcW w:w="664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8D95D9" w14:textId="77777777" w:rsidR="00AB0872" w:rsidRDefault="00AB0872">
            <w:pPr>
              <w:pStyle w:val="TableContents"/>
            </w:pPr>
          </w:p>
        </w:tc>
        <w:tc>
          <w:tcPr>
            <w:tcW w:w="973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BA6B12" w14:textId="77777777" w:rsidR="00AB0872" w:rsidRDefault="00AB0872">
            <w:pPr>
              <w:pStyle w:val="TableContents"/>
            </w:pPr>
          </w:p>
        </w:tc>
        <w:tc>
          <w:tcPr>
            <w:tcW w:w="514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AA3EB9" w14:textId="77777777" w:rsidR="00AB0872" w:rsidRDefault="00AB0872">
            <w:pPr>
              <w:pStyle w:val="TableContents"/>
            </w:pPr>
          </w:p>
        </w:tc>
        <w:tc>
          <w:tcPr>
            <w:tcW w:w="610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3506FD" w14:textId="77777777" w:rsidR="00AB0872" w:rsidRDefault="00AB0872">
            <w:pPr>
              <w:pStyle w:val="TableContents"/>
            </w:pPr>
          </w:p>
        </w:tc>
        <w:tc>
          <w:tcPr>
            <w:tcW w:w="13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59FDB3" w14:textId="77777777" w:rsidR="00AB0872" w:rsidRDefault="00AB0872">
            <w:pPr>
              <w:pStyle w:val="TableContents"/>
            </w:pPr>
          </w:p>
        </w:tc>
      </w:tr>
      <w:tr w:rsidR="00AB0872" w14:paraId="762A9052" w14:textId="77777777">
        <w:tblPrEx>
          <w:tblCellMar>
            <w:top w:w="0" w:type="dxa"/>
            <w:bottom w:w="0" w:type="dxa"/>
          </w:tblCellMar>
        </w:tblPrEx>
        <w:tc>
          <w:tcPr>
            <w:tcW w:w="256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0E861F" w14:textId="77777777" w:rsidR="00AB0872" w:rsidRDefault="00000000">
            <w:pPr>
              <w:pStyle w:val="TableContents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2461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3C21A3" w14:textId="77777777" w:rsidR="00AB0872" w:rsidRDefault="00000000">
            <w:pPr>
              <w:pStyle w:val="TableContents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TACKI JEDNORAZOWE 1op.-100szt</w:t>
            </w:r>
          </w:p>
        </w:tc>
        <w:tc>
          <w:tcPr>
            <w:tcW w:w="1222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E343E7" w14:textId="77777777" w:rsidR="00AB0872" w:rsidRDefault="00000000">
            <w:pPr>
              <w:pStyle w:val="TableContents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1x 2 m-ce</w:t>
            </w: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B0DF04" w14:textId="77777777" w:rsidR="00AB0872" w:rsidRDefault="00000000">
            <w:pPr>
              <w:pStyle w:val="TableContents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 opakowań</w:t>
            </w:r>
          </w:p>
        </w:tc>
        <w:tc>
          <w:tcPr>
            <w:tcW w:w="1079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687E16" w14:textId="77777777" w:rsidR="00AB0872" w:rsidRDefault="00000000">
            <w:pPr>
              <w:pStyle w:val="TableContents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 szt</w:t>
            </w:r>
          </w:p>
        </w:tc>
        <w:tc>
          <w:tcPr>
            <w:tcW w:w="867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B9DF78" w14:textId="77777777" w:rsidR="00AB0872" w:rsidRDefault="00AB0872">
            <w:pPr>
              <w:pStyle w:val="TableContents"/>
            </w:pPr>
          </w:p>
        </w:tc>
        <w:tc>
          <w:tcPr>
            <w:tcW w:w="664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BED163" w14:textId="77777777" w:rsidR="00AB0872" w:rsidRDefault="00AB0872">
            <w:pPr>
              <w:pStyle w:val="TableContents"/>
            </w:pPr>
          </w:p>
        </w:tc>
        <w:tc>
          <w:tcPr>
            <w:tcW w:w="973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73B826" w14:textId="77777777" w:rsidR="00AB0872" w:rsidRDefault="00AB0872">
            <w:pPr>
              <w:pStyle w:val="TableContents"/>
            </w:pPr>
          </w:p>
        </w:tc>
        <w:tc>
          <w:tcPr>
            <w:tcW w:w="514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6C8D4D" w14:textId="77777777" w:rsidR="00AB0872" w:rsidRDefault="00AB0872">
            <w:pPr>
              <w:pStyle w:val="TableContents"/>
            </w:pPr>
          </w:p>
        </w:tc>
        <w:tc>
          <w:tcPr>
            <w:tcW w:w="610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75BAC9" w14:textId="77777777" w:rsidR="00AB0872" w:rsidRDefault="00AB0872">
            <w:pPr>
              <w:pStyle w:val="TableContents"/>
            </w:pPr>
          </w:p>
        </w:tc>
        <w:tc>
          <w:tcPr>
            <w:tcW w:w="13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8B7593" w14:textId="77777777" w:rsidR="00AB0872" w:rsidRDefault="00AB0872">
            <w:pPr>
              <w:pStyle w:val="TableContents"/>
            </w:pPr>
          </w:p>
        </w:tc>
      </w:tr>
      <w:tr w:rsidR="00AB0872" w14:paraId="3B8CAC19" w14:textId="77777777">
        <w:tblPrEx>
          <w:tblCellMar>
            <w:top w:w="0" w:type="dxa"/>
            <w:bottom w:w="0" w:type="dxa"/>
          </w:tblCellMar>
        </w:tblPrEx>
        <w:tc>
          <w:tcPr>
            <w:tcW w:w="256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EF9DBD" w14:textId="77777777" w:rsidR="00AB0872" w:rsidRDefault="00000000">
            <w:pPr>
              <w:pStyle w:val="TableContents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2461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83308E" w14:textId="77777777" w:rsidR="00AB0872" w:rsidRDefault="00000000">
            <w:pPr>
              <w:pStyle w:val="TableContents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TOREBKI 90x230mm 1op – 200 szt</w:t>
            </w:r>
          </w:p>
        </w:tc>
        <w:tc>
          <w:tcPr>
            <w:tcW w:w="1222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EA89B5" w14:textId="77777777" w:rsidR="00AB0872" w:rsidRDefault="00000000">
            <w:pPr>
              <w:pStyle w:val="TableContents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x m-c</w:t>
            </w: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B1C197" w14:textId="77777777" w:rsidR="00AB0872" w:rsidRDefault="00000000">
            <w:pPr>
              <w:pStyle w:val="TableContents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 opakowań</w:t>
            </w:r>
          </w:p>
        </w:tc>
        <w:tc>
          <w:tcPr>
            <w:tcW w:w="1079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5C99B8" w14:textId="77777777" w:rsidR="00AB0872" w:rsidRDefault="00000000">
            <w:pPr>
              <w:pStyle w:val="TableContents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200 szt</w:t>
            </w:r>
          </w:p>
        </w:tc>
        <w:tc>
          <w:tcPr>
            <w:tcW w:w="867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81F5D8" w14:textId="77777777" w:rsidR="00AB0872" w:rsidRDefault="00AB0872">
            <w:pPr>
              <w:pStyle w:val="TableContents"/>
            </w:pPr>
          </w:p>
        </w:tc>
        <w:tc>
          <w:tcPr>
            <w:tcW w:w="664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C13CAE" w14:textId="77777777" w:rsidR="00AB0872" w:rsidRDefault="00AB0872">
            <w:pPr>
              <w:pStyle w:val="TableContents"/>
            </w:pPr>
          </w:p>
        </w:tc>
        <w:tc>
          <w:tcPr>
            <w:tcW w:w="973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41B78C" w14:textId="77777777" w:rsidR="00AB0872" w:rsidRDefault="00AB0872">
            <w:pPr>
              <w:pStyle w:val="TableContents"/>
            </w:pPr>
          </w:p>
        </w:tc>
        <w:tc>
          <w:tcPr>
            <w:tcW w:w="514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2B7BFC" w14:textId="77777777" w:rsidR="00AB0872" w:rsidRDefault="00AB0872">
            <w:pPr>
              <w:pStyle w:val="TableContents"/>
            </w:pPr>
          </w:p>
        </w:tc>
        <w:tc>
          <w:tcPr>
            <w:tcW w:w="610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402B6B" w14:textId="77777777" w:rsidR="00AB0872" w:rsidRDefault="00AB0872">
            <w:pPr>
              <w:pStyle w:val="TableContents"/>
            </w:pPr>
          </w:p>
        </w:tc>
        <w:tc>
          <w:tcPr>
            <w:tcW w:w="13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CE7C8A" w14:textId="77777777" w:rsidR="00AB0872" w:rsidRDefault="00AB0872">
            <w:pPr>
              <w:pStyle w:val="TableContents"/>
            </w:pPr>
          </w:p>
        </w:tc>
      </w:tr>
      <w:tr w:rsidR="00AB0872" w14:paraId="773BCC72" w14:textId="77777777">
        <w:tblPrEx>
          <w:tblCellMar>
            <w:top w:w="0" w:type="dxa"/>
            <w:bottom w:w="0" w:type="dxa"/>
          </w:tblCellMar>
        </w:tblPrEx>
        <w:tc>
          <w:tcPr>
            <w:tcW w:w="256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B31F90" w14:textId="77777777" w:rsidR="00AB0872" w:rsidRDefault="00000000">
            <w:pPr>
              <w:pStyle w:val="TableContents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2461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CEA10A" w14:textId="77777777" w:rsidR="00AB0872" w:rsidRDefault="00000000">
            <w:pPr>
              <w:pStyle w:val="TableContents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EFFECITIVE SPRAY 1op.-5l</w:t>
            </w:r>
          </w:p>
        </w:tc>
        <w:tc>
          <w:tcPr>
            <w:tcW w:w="1222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04F2A6" w14:textId="77777777" w:rsidR="00AB0872" w:rsidRDefault="00000000">
            <w:pPr>
              <w:pStyle w:val="TableContents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1x 4 m-ce</w:t>
            </w: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DD8100" w14:textId="77777777" w:rsidR="00AB0872" w:rsidRDefault="00000000">
            <w:pPr>
              <w:pStyle w:val="TableContents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 opakowania</w:t>
            </w:r>
          </w:p>
        </w:tc>
        <w:tc>
          <w:tcPr>
            <w:tcW w:w="1079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AACDC5" w14:textId="77777777" w:rsidR="00AB0872" w:rsidRDefault="00000000">
            <w:pPr>
              <w:pStyle w:val="TableContents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szt</w:t>
            </w:r>
          </w:p>
        </w:tc>
        <w:tc>
          <w:tcPr>
            <w:tcW w:w="867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A4C048" w14:textId="77777777" w:rsidR="00AB0872" w:rsidRDefault="00AB0872">
            <w:pPr>
              <w:pStyle w:val="TableContents"/>
            </w:pPr>
          </w:p>
        </w:tc>
        <w:tc>
          <w:tcPr>
            <w:tcW w:w="664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714918" w14:textId="77777777" w:rsidR="00AB0872" w:rsidRDefault="00AB0872">
            <w:pPr>
              <w:pStyle w:val="TableContents"/>
            </w:pPr>
          </w:p>
        </w:tc>
        <w:tc>
          <w:tcPr>
            <w:tcW w:w="973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0E0DBC" w14:textId="77777777" w:rsidR="00AB0872" w:rsidRDefault="00AB0872">
            <w:pPr>
              <w:pStyle w:val="TableContents"/>
            </w:pPr>
          </w:p>
        </w:tc>
        <w:tc>
          <w:tcPr>
            <w:tcW w:w="514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31D457" w14:textId="77777777" w:rsidR="00AB0872" w:rsidRDefault="00AB0872">
            <w:pPr>
              <w:pStyle w:val="TableContents"/>
            </w:pPr>
          </w:p>
        </w:tc>
        <w:tc>
          <w:tcPr>
            <w:tcW w:w="610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ABEEF1" w14:textId="77777777" w:rsidR="00AB0872" w:rsidRDefault="00AB0872">
            <w:pPr>
              <w:pStyle w:val="TableContents"/>
            </w:pPr>
          </w:p>
        </w:tc>
        <w:tc>
          <w:tcPr>
            <w:tcW w:w="13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FA4528" w14:textId="77777777" w:rsidR="00AB0872" w:rsidRDefault="00AB0872">
            <w:pPr>
              <w:pStyle w:val="TableContents"/>
            </w:pPr>
          </w:p>
        </w:tc>
      </w:tr>
      <w:tr w:rsidR="00AB0872" w14:paraId="3CE40D34" w14:textId="77777777">
        <w:tblPrEx>
          <w:tblCellMar>
            <w:top w:w="0" w:type="dxa"/>
            <w:bottom w:w="0" w:type="dxa"/>
          </w:tblCellMar>
        </w:tblPrEx>
        <w:tc>
          <w:tcPr>
            <w:tcW w:w="256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1F251A" w14:textId="77777777" w:rsidR="00AB0872" w:rsidRDefault="00000000">
            <w:pPr>
              <w:pStyle w:val="TableContents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2461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DF41AA" w14:textId="77777777" w:rsidR="00AB0872" w:rsidRDefault="00000000">
            <w:pPr>
              <w:pStyle w:val="TableContents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EFFECITIVE INSTRU 1op.-5l</w:t>
            </w:r>
          </w:p>
        </w:tc>
        <w:tc>
          <w:tcPr>
            <w:tcW w:w="1222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E71430" w14:textId="77777777" w:rsidR="00AB0872" w:rsidRDefault="00000000">
            <w:pPr>
              <w:pStyle w:val="TableContents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1x 12 m-cy</w:t>
            </w: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FE51D3" w14:textId="77777777" w:rsidR="00AB0872" w:rsidRDefault="00000000">
            <w:pPr>
              <w:pStyle w:val="TableContents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opakowanie</w:t>
            </w:r>
          </w:p>
        </w:tc>
        <w:tc>
          <w:tcPr>
            <w:tcW w:w="1079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95E411" w14:textId="77777777" w:rsidR="00AB0872" w:rsidRDefault="00000000">
            <w:pPr>
              <w:pStyle w:val="TableContents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szt</w:t>
            </w:r>
          </w:p>
        </w:tc>
        <w:tc>
          <w:tcPr>
            <w:tcW w:w="867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5B46E7" w14:textId="77777777" w:rsidR="00AB0872" w:rsidRDefault="00AB0872">
            <w:pPr>
              <w:pStyle w:val="TableContents"/>
            </w:pPr>
          </w:p>
        </w:tc>
        <w:tc>
          <w:tcPr>
            <w:tcW w:w="664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BBE6E1" w14:textId="77777777" w:rsidR="00AB0872" w:rsidRDefault="00AB0872">
            <w:pPr>
              <w:pStyle w:val="TableContents"/>
            </w:pPr>
          </w:p>
        </w:tc>
        <w:tc>
          <w:tcPr>
            <w:tcW w:w="973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953335" w14:textId="77777777" w:rsidR="00AB0872" w:rsidRDefault="00AB0872">
            <w:pPr>
              <w:pStyle w:val="TableContents"/>
            </w:pPr>
          </w:p>
        </w:tc>
        <w:tc>
          <w:tcPr>
            <w:tcW w:w="514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DA608E" w14:textId="77777777" w:rsidR="00AB0872" w:rsidRDefault="00AB0872">
            <w:pPr>
              <w:pStyle w:val="TableContents"/>
            </w:pPr>
          </w:p>
        </w:tc>
        <w:tc>
          <w:tcPr>
            <w:tcW w:w="610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B6FB6F" w14:textId="77777777" w:rsidR="00AB0872" w:rsidRDefault="00AB0872">
            <w:pPr>
              <w:pStyle w:val="TableContents"/>
            </w:pPr>
          </w:p>
        </w:tc>
        <w:tc>
          <w:tcPr>
            <w:tcW w:w="13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D88E9F" w14:textId="77777777" w:rsidR="00AB0872" w:rsidRDefault="00AB0872">
            <w:pPr>
              <w:pStyle w:val="TableContents"/>
            </w:pPr>
          </w:p>
        </w:tc>
      </w:tr>
      <w:tr w:rsidR="00AB0872" w14:paraId="60581D6E" w14:textId="77777777">
        <w:tblPrEx>
          <w:tblCellMar>
            <w:top w:w="0" w:type="dxa"/>
            <w:bottom w:w="0" w:type="dxa"/>
          </w:tblCellMar>
        </w:tblPrEx>
        <w:tc>
          <w:tcPr>
            <w:tcW w:w="256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DB6603" w14:textId="77777777" w:rsidR="00AB0872" w:rsidRDefault="00000000">
            <w:pPr>
              <w:pStyle w:val="TableContents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2461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E54247" w14:textId="77777777" w:rsidR="00AB0872" w:rsidRDefault="00000000">
            <w:pPr>
              <w:pStyle w:val="TableContents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CALCIPAST+J 1op.-2,1g</w:t>
            </w:r>
          </w:p>
        </w:tc>
        <w:tc>
          <w:tcPr>
            <w:tcW w:w="1222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2C78AF" w14:textId="77777777" w:rsidR="00AB0872" w:rsidRDefault="00000000">
            <w:pPr>
              <w:pStyle w:val="TableContents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1x 12 m-cy</w:t>
            </w: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1E91B7" w14:textId="77777777" w:rsidR="00AB0872" w:rsidRDefault="00000000">
            <w:pPr>
              <w:pStyle w:val="TableContents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opakowanie</w:t>
            </w:r>
          </w:p>
        </w:tc>
        <w:tc>
          <w:tcPr>
            <w:tcW w:w="1079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C8DF8A" w14:textId="77777777" w:rsidR="00AB0872" w:rsidRDefault="00000000">
            <w:pPr>
              <w:pStyle w:val="TableContents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szt</w:t>
            </w:r>
          </w:p>
        </w:tc>
        <w:tc>
          <w:tcPr>
            <w:tcW w:w="867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34849A" w14:textId="77777777" w:rsidR="00AB0872" w:rsidRDefault="00AB0872">
            <w:pPr>
              <w:pStyle w:val="TableContents"/>
            </w:pPr>
          </w:p>
        </w:tc>
        <w:tc>
          <w:tcPr>
            <w:tcW w:w="664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CFEF20" w14:textId="77777777" w:rsidR="00AB0872" w:rsidRDefault="00AB0872">
            <w:pPr>
              <w:pStyle w:val="TableContents"/>
            </w:pPr>
          </w:p>
        </w:tc>
        <w:tc>
          <w:tcPr>
            <w:tcW w:w="973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1556AB" w14:textId="77777777" w:rsidR="00AB0872" w:rsidRDefault="00AB0872">
            <w:pPr>
              <w:pStyle w:val="TableContents"/>
            </w:pPr>
          </w:p>
        </w:tc>
        <w:tc>
          <w:tcPr>
            <w:tcW w:w="514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AAD93A" w14:textId="77777777" w:rsidR="00AB0872" w:rsidRDefault="00AB0872">
            <w:pPr>
              <w:pStyle w:val="TableContents"/>
            </w:pPr>
          </w:p>
        </w:tc>
        <w:tc>
          <w:tcPr>
            <w:tcW w:w="610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5C709E" w14:textId="77777777" w:rsidR="00AB0872" w:rsidRDefault="00AB0872">
            <w:pPr>
              <w:pStyle w:val="TableContents"/>
            </w:pPr>
          </w:p>
        </w:tc>
        <w:tc>
          <w:tcPr>
            <w:tcW w:w="13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59427A" w14:textId="77777777" w:rsidR="00AB0872" w:rsidRDefault="00AB0872">
            <w:pPr>
              <w:pStyle w:val="TableContents"/>
            </w:pPr>
          </w:p>
        </w:tc>
      </w:tr>
      <w:tr w:rsidR="00AB0872" w14:paraId="4040BC1E" w14:textId="77777777">
        <w:tblPrEx>
          <w:tblCellMar>
            <w:top w:w="0" w:type="dxa"/>
            <w:bottom w:w="0" w:type="dxa"/>
          </w:tblCellMar>
        </w:tblPrEx>
        <w:tc>
          <w:tcPr>
            <w:tcW w:w="256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6E005F" w14:textId="77777777" w:rsidR="00AB0872" w:rsidRDefault="00000000">
            <w:pPr>
              <w:pStyle w:val="TableContents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2461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10F635" w14:textId="77777777" w:rsidR="00AB0872" w:rsidRDefault="00000000">
            <w:pPr>
              <w:pStyle w:val="TableContents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THERA CAL LC 1op.-1g</w:t>
            </w:r>
          </w:p>
        </w:tc>
        <w:tc>
          <w:tcPr>
            <w:tcW w:w="1222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C223D9" w14:textId="77777777" w:rsidR="00AB0872" w:rsidRDefault="00000000">
            <w:pPr>
              <w:pStyle w:val="TableContents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1x 6 m-cy</w:t>
            </w: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E61872" w14:textId="77777777" w:rsidR="00AB0872" w:rsidRDefault="00000000">
            <w:pPr>
              <w:pStyle w:val="TableContents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 opakowania</w:t>
            </w:r>
          </w:p>
        </w:tc>
        <w:tc>
          <w:tcPr>
            <w:tcW w:w="1079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449460" w14:textId="77777777" w:rsidR="00AB0872" w:rsidRDefault="00000000">
            <w:pPr>
              <w:pStyle w:val="TableContents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 szt</w:t>
            </w:r>
          </w:p>
        </w:tc>
        <w:tc>
          <w:tcPr>
            <w:tcW w:w="867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FCDAE1" w14:textId="77777777" w:rsidR="00AB0872" w:rsidRDefault="00AB0872">
            <w:pPr>
              <w:pStyle w:val="TableContents"/>
            </w:pPr>
          </w:p>
        </w:tc>
        <w:tc>
          <w:tcPr>
            <w:tcW w:w="664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659F77" w14:textId="77777777" w:rsidR="00AB0872" w:rsidRDefault="00AB0872">
            <w:pPr>
              <w:pStyle w:val="TableContents"/>
            </w:pPr>
          </w:p>
        </w:tc>
        <w:tc>
          <w:tcPr>
            <w:tcW w:w="973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A354C6" w14:textId="77777777" w:rsidR="00AB0872" w:rsidRDefault="00AB0872">
            <w:pPr>
              <w:pStyle w:val="TableContents"/>
            </w:pPr>
          </w:p>
        </w:tc>
        <w:tc>
          <w:tcPr>
            <w:tcW w:w="514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F800C7" w14:textId="77777777" w:rsidR="00AB0872" w:rsidRDefault="00AB0872">
            <w:pPr>
              <w:pStyle w:val="TableContents"/>
            </w:pPr>
          </w:p>
        </w:tc>
        <w:tc>
          <w:tcPr>
            <w:tcW w:w="610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42ABC2" w14:textId="77777777" w:rsidR="00AB0872" w:rsidRDefault="00AB0872">
            <w:pPr>
              <w:pStyle w:val="TableContents"/>
            </w:pPr>
          </w:p>
        </w:tc>
        <w:tc>
          <w:tcPr>
            <w:tcW w:w="13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C406AC" w14:textId="77777777" w:rsidR="00AB0872" w:rsidRDefault="00AB0872">
            <w:pPr>
              <w:pStyle w:val="TableContents"/>
            </w:pPr>
          </w:p>
        </w:tc>
      </w:tr>
      <w:tr w:rsidR="00AB0872" w14:paraId="2F27A30B" w14:textId="77777777">
        <w:tblPrEx>
          <w:tblCellMar>
            <w:top w:w="0" w:type="dxa"/>
            <w:bottom w:w="0" w:type="dxa"/>
          </w:tblCellMar>
        </w:tblPrEx>
        <w:tc>
          <w:tcPr>
            <w:tcW w:w="256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7D9741" w14:textId="77777777" w:rsidR="00AB0872" w:rsidRDefault="00000000">
            <w:pPr>
              <w:pStyle w:val="TableContents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2461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204F9D" w14:textId="77777777" w:rsidR="00AB0872" w:rsidRDefault="00000000">
            <w:pPr>
              <w:pStyle w:val="TableContents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Tabletki dozębodołowe, 32 mg, 50szt NIPAS</w:t>
            </w:r>
          </w:p>
        </w:tc>
        <w:tc>
          <w:tcPr>
            <w:tcW w:w="1222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9AF9F4" w14:textId="77777777" w:rsidR="00AB0872" w:rsidRDefault="00000000">
            <w:pPr>
              <w:pStyle w:val="TableContents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1x rok</w:t>
            </w: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73B6CC" w14:textId="77777777" w:rsidR="00AB0872" w:rsidRDefault="00000000">
            <w:pPr>
              <w:pStyle w:val="TableContents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079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388094" w14:textId="77777777" w:rsidR="00AB0872" w:rsidRDefault="00000000">
            <w:pPr>
              <w:pStyle w:val="TableContents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szt</w:t>
            </w:r>
          </w:p>
        </w:tc>
        <w:tc>
          <w:tcPr>
            <w:tcW w:w="867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A95525" w14:textId="77777777" w:rsidR="00AB0872" w:rsidRDefault="00AB0872">
            <w:pPr>
              <w:pStyle w:val="TableContents"/>
            </w:pPr>
          </w:p>
        </w:tc>
        <w:tc>
          <w:tcPr>
            <w:tcW w:w="664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341E16" w14:textId="77777777" w:rsidR="00AB0872" w:rsidRDefault="00AB0872">
            <w:pPr>
              <w:pStyle w:val="TableContents"/>
            </w:pPr>
          </w:p>
        </w:tc>
        <w:tc>
          <w:tcPr>
            <w:tcW w:w="973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72DF36" w14:textId="77777777" w:rsidR="00AB0872" w:rsidRDefault="00AB0872">
            <w:pPr>
              <w:pStyle w:val="TableContents"/>
            </w:pPr>
          </w:p>
        </w:tc>
        <w:tc>
          <w:tcPr>
            <w:tcW w:w="514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E9F910" w14:textId="77777777" w:rsidR="00AB0872" w:rsidRDefault="00AB0872">
            <w:pPr>
              <w:pStyle w:val="TableContents"/>
            </w:pPr>
          </w:p>
        </w:tc>
        <w:tc>
          <w:tcPr>
            <w:tcW w:w="610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04C642" w14:textId="77777777" w:rsidR="00AB0872" w:rsidRDefault="00AB0872">
            <w:pPr>
              <w:pStyle w:val="TableContents"/>
            </w:pPr>
          </w:p>
        </w:tc>
        <w:tc>
          <w:tcPr>
            <w:tcW w:w="13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36BE19" w14:textId="77777777" w:rsidR="00AB0872" w:rsidRDefault="00AB0872">
            <w:pPr>
              <w:pStyle w:val="TableContents"/>
            </w:pPr>
          </w:p>
        </w:tc>
      </w:tr>
      <w:tr w:rsidR="00AB0872" w14:paraId="579C0DB9" w14:textId="77777777">
        <w:tblPrEx>
          <w:tblCellMar>
            <w:top w:w="0" w:type="dxa"/>
            <w:bottom w:w="0" w:type="dxa"/>
          </w:tblCellMar>
        </w:tblPrEx>
        <w:tc>
          <w:tcPr>
            <w:tcW w:w="256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A6AE4C" w14:textId="77777777" w:rsidR="00AB0872" w:rsidRDefault="00000000">
            <w:pPr>
              <w:pStyle w:val="TableContents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  <w:tc>
          <w:tcPr>
            <w:tcW w:w="2461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795027" w14:textId="77777777" w:rsidR="00AB0872" w:rsidRDefault="00000000">
            <w:pPr>
              <w:pStyle w:val="TableContents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CHLORAXID 2% 1op.-400g</w:t>
            </w:r>
          </w:p>
        </w:tc>
        <w:tc>
          <w:tcPr>
            <w:tcW w:w="1222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04F15C" w14:textId="77777777" w:rsidR="00AB0872" w:rsidRDefault="00000000">
            <w:pPr>
              <w:pStyle w:val="TableContents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1x rok</w:t>
            </w: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AC46BD" w14:textId="77777777" w:rsidR="00AB0872" w:rsidRDefault="00000000">
            <w:pPr>
              <w:pStyle w:val="TableContents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opakowanie</w:t>
            </w:r>
          </w:p>
        </w:tc>
        <w:tc>
          <w:tcPr>
            <w:tcW w:w="1079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22A54B" w14:textId="77777777" w:rsidR="00AB0872" w:rsidRDefault="00000000">
            <w:pPr>
              <w:pStyle w:val="TableContents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 szt</w:t>
            </w:r>
          </w:p>
        </w:tc>
        <w:tc>
          <w:tcPr>
            <w:tcW w:w="867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2BDF9F" w14:textId="77777777" w:rsidR="00AB0872" w:rsidRDefault="00AB0872">
            <w:pPr>
              <w:pStyle w:val="TableContents"/>
            </w:pPr>
          </w:p>
        </w:tc>
        <w:tc>
          <w:tcPr>
            <w:tcW w:w="664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2ECB80" w14:textId="77777777" w:rsidR="00AB0872" w:rsidRDefault="00AB0872">
            <w:pPr>
              <w:pStyle w:val="TableContents"/>
            </w:pPr>
          </w:p>
        </w:tc>
        <w:tc>
          <w:tcPr>
            <w:tcW w:w="973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41C758" w14:textId="77777777" w:rsidR="00AB0872" w:rsidRDefault="00AB0872">
            <w:pPr>
              <w:pStyle w:val="TableContents"/>
            </w:pPr>
          </w:p>
        </w:tc>
        <w:tc>
          <w:tcPr>
            <w:tcW w:w="514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892647" w14:textId="77777777" w:rsidR="00AB0872" w:rsidRDefault="00AB0872">
            <w:pPr>
              <w:pStyle w:val="TableContents"/>
            </w:pPr>
          </w:p>
        </w:tc>
        <w:tc>
          <w:tcPr>
            <w:tcW w:w="610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8E4B2E" w14:textId="77777777" w:rsidR="00AB0872" w:rsidRDefault="00AB0872">
            <w:pPr>
              <w:pStyle w:val="TableContents"/>
            </w:pPr>
          </w:p>
        </w:tc>
        <w:tc>
          <w:tcPr>
            <w:tcW w:w="13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E7184C" w14:textId="77777777" w:rsidR="00AB0872" w:rsidRDefault="00AB0872">
            <w:pPr>
              <w:pStyle w:val="TableContents"/>
            </w:pPr>
          </w:p>
        </w:tc>
      </w:tr>
      <w:tr w:rsidR="00AB0872" w14:paraId="27B3144B" w14:textId="77777777">
        <w:tblPrEx>
          <w:tblCellMar>
            <w:top w:w="0" w:type="dxa"/>
            <w:bottom w:w="0" w:type="dxa"/>
          </w:tblCellMar>
        </w:tblPrEx>
        <w:tc>
          <w:tcPr>
            <w:tcW w:w="256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C7648D" w14:textId="77777777" w:rsidR="00AB0872" w:rsidRDefault="00000000">
            <w:pPr>
              <w:pStyle w:val="TableContents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</w:p>
        </w:tc>
        <w:tc>
          <w:tcPr>
            <w:tcW w:w="2461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692FBE" w14:textId="77777777" w:rsidR="00AB0872" w:rsidRDefault="00000000">
            <w:pPr>
              <w:pStyle w:val="TableContents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GLUCO-CHEX 2% 400g</w:t>
            </w:r>
          </w:p>
        </w:tc>
        <w:tc>
          <w:tcPr>
            <w:tcW w:w="1222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59608B" w14:textId="77777777" w:rsidR="00AB0872" w:rsidRDefault="00000000">
            <w:pPr>
              <w:pStyle w:val="TableContents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1x rok</w:t>
            </w: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D98A23" w14:textId="77777777" w:rsidR="00AB0872" w:rsidRDefault="00000000">
            <w:pPr>
              <w:pStyle w:val="TableContents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079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955228" w14:textId="77777777" w:rsidR="00AB0872" w:rsidRDefault="00000000">
            <w:pPr>
              <w:pStyle w:val="TableContents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szt</w:t>
            </w:r>
          </w:p>
        </w:tc>
        <w:tc>
          <w:tcPr>
            <w:tcW w:w="867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7DA2AB" w14:textId="77777777" w:rsidR="00AB0872" w:rsidRDefault="00AB0872">
            <w:pPr>
              <w:pStyle w:val="TableContents"/>
            </w:pPr>
          </w:p>
        </w:tc>
        <w:tc>
          <w:tcPr>
            <w:tcW w:w="664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D667AA" w14:textId="77777777" w:rsidR="00AB0872" w:rsidRDefault="00AB0872">
            <w:pPr>
              <w:pStyle w:val="TableContents"/>
            </w:pPr>
          </w:p>
        </w:tc>
        <w:tc>
          <w:tcPr>
            <w:tcW w:w="973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53D408" w14:textId="77777777" w:rsidR="00AB0872" w:rsidRDefault="00AB0872">
            <w:pPr>
              <w:pStyle w:val="TableContents"/>
            </w:pPr>
          </w:p>
        </w:tc>
        <w:tc>
          <w:tcPr>
            <w:tcW w:w="514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F9E045" w14:textId="77777777" w:rsidR="00AB0872" w:rsidRDefault="00AB0872">
            <w:pPr>
              <w:pStyle w:val="TableContents"/>
            </w:pPr>
          </w:p>
        </w:tc>
        <w:tc>
          <w:tcPr>
            <w:tcW w:w="610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1D74BB" w14:textId="77777777" w:rsidR="00AB0872" w:rsidRDefault="00AB0872">
            <w:pPr>
              <w:pStyle w:val="TableContents"/>
            </w:pPr>
          </w:p>
        </w:tc>
        <w:tc>
          <w:tcPr>
            <w:tcW w:w="13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141695" w14:textId="77777777" w:rsidR="00AB0872" w:rsidRDefault="00AB0872">
            <w:pPr>
              <w:pStyle w:val="TableContents"/>
            </w:pPr>
          </w:p>
        </w:tc>
      </w:tr>
      <w:tr w:rsidR="00AB0872" w14:paraId="7CA0E36D" w14:textId="77777777">
        <w:tblPrEx>
          <w:tblCellMar>
            <w:top w:w="0" w:type="dxa"/>
            <w:bottom w:w="0" w:type="dxa"/>
          </w:tblCellMar>
        </w:tblPrEx>
        <w:tc>
          <w:tcPr>
            <w:tcW w:w="256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1E43A3" w14:textId="77777777" w:rsidR="00AB0872" w:rsidRDefault="00000000">
            <w:pPr>
              <w:pStyle w:val="TableContents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</w:tc>
        <w:tc>
          <w:tcPr>
            <w:tcW w:w="2461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157524" w14:textId="77777777" w:rsidR="00AB0872" w:rsidRDefault="00000000">
            <w:pPr>
              <w:pStyle w:val="TableContents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Chustki do dezynfekcji CAWIVIPES 1op-160szt.</w:t>
            </w:r>
          </w:p>
        </w:tc>
        <w:tc>
          <w:tcPr>
            <w:tcW w:w="1222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3BD75E" w14:textId="77777777" w:rsidR="00AB0872" w:rsidRDefault="00000000">
            <w:pPr>
              <w:pStyle w:val="TableContents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1op x 2 m-ce</w:t>
            </w: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C22391" w14:textId="77777777" w:rsidR="00AB0872" w:rsidRDefault="00000000">
            <w:pPr>
              <w:pStyle w:val="TableContents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 opakowań</w:t>
            </w:r>
          </w:p>
        </w:tc>
        <w:tc>
          <w:tcPr>
            <w:tcW w:w="1079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DB332A" w14:textId="77777777" w:rsidR="00AB0872" w:rsidRDefault="00000000">
            <w:pPr>
              <w:pStyle w:val="TableContents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160 szt</w:t>
            </w:r>
          </w:p>
        </w:tc>
        <w:tc>
          <w:tcPr>
            <w:tcW w:w="867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46A2A8" w14:textId="77777777" w:rsidR="00AB0872" w:rsidRDefault="00AB0872">
            <w:pPr>
              <w:pStyle w:val="TableContents"/>
            </w:pPr>
          </w:p>
        </w:tc>
        <w:tc>
          <w:tcPr>
            <w:tcW w:w="664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DADD0C" w14:textId="77777777" w:rsidR="00AB0872" w:rsidRDefault="00AB0872">
            <w:pPr>
              <w:pStyle w:val="TableContents"/>
            </w:pPr>
          </w:p>
        </w:tc>
        <w:tc>
          <w:tcPr>
            <w:tcW w:w="973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5F0347" w14:textId="77777777" w:rsidR="00AB0872" w:rsidRDefault="00AB0872">
            <w:pPr>
              <w:pStyle w:val="TableContents"/>
            </w:pPr>
          </w:p>
        </w:tc>
        <w:tc>
          <w:tcPr>
            <w:tcW w:w="514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0DA69D" w14:textId="77777777" w:rsidR="00AB0872" w:rsidRDefault="00AB0872">
            <w:pPr>
              <w:pStyle w:val="TableContents"/>
            </w:pPr>
          </w:p>
        </w:tc>
        <w:tc>
          <w:tcPr>
            <w:tcW w:w="610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BDBD7C" w14:textId="77777777" w:rsidR="00AB0872" w:rsidRDefault="00AB0872">
            <w:pPr>
              <w:pStyle w:val="TableContents"/>
            </w:pPr>
          </w:p>
        </w:tc>
        <w:tc>
          <w:tcPr>
            <w:tcW w:w="13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1B1FD5" w14:textId="77777777" w:rsidR="00AB0872" w:rsidRDefault="00AB0872">
            <w:pPr>
              <w:pStyle w:val="TableContents"/>
            </w:pPr>
          </w:p>
        </w:tc>
      </w:tr>
      <w:tr w:rsidR="00AB0872" w14:paraId="00F7A32C" w14:textId="77777777">
        <w:tblPrEx>
          <w:tblCellMar>
            <w:top w:w="0" w:type="dxa"/>
            <w:bottom w:w="0" w:type="dxa"/>
          </w:tblCellMar>
        </w:tblPrEx>
        <w:tc>
          <w:tcPr>
            <w:tcW w:w="256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41BD84" w14:textId="77777777" w:rsidR="00AB0872" w:rsidRDefault="00000000">
            <w:pPr>
              <w:pStyle w:val="TableContents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2461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10409A" w14:textId="77777777" w:rsidR="00AB0872" w:rsidRDefault="00000000">
            <w:pPr>
              <w:pStyle w:val="TableContents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RĘKAWICZKI S 1op-100szt /200szt.</w:t>
            </w:r>
          </w:p>
        </w:tc>
        <w:tc>
          <w:tcPr>
            <w:tcW w:w="1222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8B3102" w14:textId="77777777" w:rsidR="00AB0872" w:rsidRDefault="00000000">
            <w:pPr>
              <w:pStyle w:val="TableContents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 op. x m-c</w:t>
            </w: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E3E421" w14:textId="77777777" w:rsidR="00AB0872" w:rsidRDefault="00000000">
            <w:pPr>
              <w:pStyle w:val="TableContents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1200 opakowań</w:t>
            </w:r>
          </w:p>
        </w:tc>
        <w:tc>
          <w:tcPr>
            <w:tcW w:w="1079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B3ADFC" w14:textId="77777777" w:rsidR="00AB0872" w:rsidRDefault="00000000">
            <w:pPr>
              <w:pStyle w:val="TableContents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1000 szt</w:t>
            </w:r>
          </w:p>
        </w:tc>
        <w:tc>
          <w:tcPr>
            <w:tcW w:w="867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26A140" w14:textId="77777777" w:rsidR="00AB0872" w:rsidRDefault="00AB0872">
            <w:pPr>
              <w:pStyle w:val="TableContents"/>
            </w:pPr>
          </w:p>
        </w:tc>
        <w:tc>
          <w:tcPr>
            <w:tcW w:w="664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04BBBD" w14:textId="77777777" w:rsidR="00AB0872" w:rsidRDefault="00AB0872">
            <w:pPr>
              <w:pStyle w:val="TableContents"/>
            </w:pPr>
          </w:p>
        </w:tc>
        <w:tc>
          <w:tcPr>
            <w:tcW w:w="973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A310F0" w14:textId="77777777" w:rsidR="00AB0872" w:rsidRDefault="00AB0872">
            <w:pPr>
              <w:pStyle w:val="TableContents"/>
            </w:pPr>
          </w:p>
        </w:tc>
        <w:tc>
          <w:tcPr>
            <w:tcW w:w="514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CD8169" w14:textId="77777777" w:rsidR="00AB0872" w:rsidRDefault="00AB0872">
            <w:pPr>
              <w:pStyle w:val="TableContents"/>
            </w:pPr>
          </w:p>
        </w:tc>
        <w:tc>
          <w:tcPr>
            <w:tcW w:w="610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EA51CB" w14:textId="77777777" w:rsidR="00AB0872" w:rsidRDefault="00AB0872">
            <w:pPr>
              <w:pStyle w:val="TableContents"/>
            </w:pPr>
          </w:p>
        </w:tc>
        <w:tc>
          <w:tcPr>
            <w:tcW w:w="13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509882" w14:textId="77777777" w:rsidR="00AB0872" w:rsidRDefault="00AB0872">
            <w:pPr>
              <w:pStyle w:val="TableContents"/>
            </w:pPr>
          </w:p>
        </w:tc>
      </w:tr>
      <w:tr w:rsidR="00AB0872" w14:paraId="7B13619A" w14:textId="77777777">
        <w:tblPrEx>
          <w:tblCellMar>
            <w:top w:w="0" w:type="dxa"/>
            <w:bottom w:w="0" w:type="dxa"/>
          </w:tblCellMar>
        </w:tblPrEx>
        <w:tc>
          <w:tcPr>
            <w:tcW w:w="256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3B90D9" w14:textId="77777777" w:rsidR="00AB0872" w:rsidRDefault="00000000">
            <w:pPr>
              <w:pStyle w:val="TableContents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2461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30A1B7" w14:textId="77777777" w:rsidR="00AB0872" w:rsidRDefault="00000000">
            <w:pPr>
              <w:pStyle w:val="TableContents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RĘKAWICZKI M 1op-100szt/ 200szt.</w:t>
            </w:r>
          </w:p>
        </w:tc>
        <w:tc>
          <w:tcPr>
            <w:tcW w:w="1222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B88FFE" w14:textId="77777777" w:rsidR="00AB0872" w:rsidRDefault="00000000">
            <w:pPr>
              <w:pStyle w:val="TableContents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 op-x m-c</w:t>
            </w: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78EB0C" w14:textId="77777777" w:rsidR="00AB0872" w:rsidRDefault="00000000">
            <w:pPr>
              <w:pStyle w:val="TableContents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1200 opakowań</w:t>
            </w:r>
          </w:p>
        </w:tc>
        <w:tc>
          <w:tcPr>
            <w:tcW w:w="1079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DE3228" w14:textId="77777777" w:rsidR="00AB0872" w:rsidRDefault="00000000">
            <w:pPr>
              <w:pStyle w:val="TableContents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1000 szt</w:t>
            </w:r>
          </w:p>
        </w:tc>
        <w:tc>
          <w:tcPr>
            <w:tcW w:w="867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36F9AE" w14:textId="77777777" w:rsidR="00AB0872" w:rsidRDefault="00AB0872">
            <w:pPr>
              <w:pStyle w:val="TableContents"/>
            </w:pPr>
          </w:p>
        </w:tc>
        <w:tc>
          <w:tcPr>
            <w:tcW w:w="664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155730" w14:textId="77777777" w:rsidR="00AB0872" w:rsidRDefault="00AB0872">
            <w:pPr>
              <w:pStyle w:val="TableContents"/>
            </w:pPr>
          </w:p>
        </w:tc>
        <w:tc>
          <w:tcPr>
            <w:tcW w:w="973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BE9125" w14:textId="77777777" w:rsidR="00AB0872" w:rsidRDefault="00AB0872">
            <w:pPr>
              <w:pStyle w:val="TableContents"/>
            </w:pPr>
          </w:p>
        </w:tc>
        <w:tc>
          <w:tcPr>
            <w:tcW w:w="514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D327EF" w14:textId="77777777" w:rsidR="00AB0872" w:rsidRDefault="00AB0872">
            <w:pPr>
              <w:pStyle w:val="TableContents"/>
            </w:pPr>
          </w:p>
        </w:tc>
        <w:tc>
          <w:tcPr>
            <w:tcW w:w="610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AFE074" w14:textId="77777777" w:rsidR="00AB0872" w:rsidRDefault="00AB0872">
            <w:pPr>
              <w:pStyle w:val="TableContents"/>
            </w:pPr>
          </w:p>
        </w:tc>
        <w:tc>
          <w:tcPr>
            <w:tcW w:w="13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4299CF" w14:textId="77777777" w:rsidR="00AB0872" w:rsidRDefault="00AB0872">
            <w:pPr>
              <w:pStyle w:val="TableContents"/>
            </w:pPr>
          </w:p>
        </w:tc>
      </w:tr>
      <w:tr w:rsidR="00AB0872" w14:paraId="037C8024" w14:textId="77777777">
        <w:tblPrEx>
          <w:tblCellMar>
            <w:top w:w="0" w:type="dxa"/>
            <w:bottom w:w="0" w:type="dxa"/>
          </w:tblCellMar>
        </w:tblPrEx>
        <w:tc>
          <w:tcPr>
            <w:tcW w:w="256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94551F" w14:textId="77777777" w:rsidR="00AB0872" w:rsidRDefault="00000000">
            <w:pPr>
              <w:pStyle w:val="TableContents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</w:t>
            </w:r>
          </w:p>
        </w:tc>
        <w:tc>
          <w:tcPr>
            <w:tcW w:w="2461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9249A0" w14:textId="77777777" w:rsidR="00AB0872" w:rsidRDefault="00000000">
            <w:pPr>
              <w:pStyle w:val="TableContents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MASKI 50szt.</w:t>
            </w:r>
          </w:p>
        </w:tc>
        <w:tc>
          <w:tcPr>
            <w:tcW w:w="1222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1F3DEA" w14:textId="77777777" w:rsidR="00AB0872" w:rsidRDefault="00000000">
            <w:pPr>
              <w:pStyle w:val="TableContents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1x m-c</w:t>
            </w: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971C18" w14:textId="77777777" w:rsidR="00AB0872" w:rsidRDefault="00000000">
            <w:pPr>
              <w:pStyle w:val="TableContents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 opakowań</w:t>
            </w:r>
          </w:p>
        </w:tc>
        <w:tc>
          <w:tcPr>
            <w:tcW w:w="1079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1D6F47" w14:textId="77777777" w:rsidR="00AB0872" w:rsidRDefault="00000000">
            <w:pPr>
              <w:pStyle w:val="TableContents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 szt</w:t>
            </w:r>
          </w:p>
        </w:tc>
        <w:tc>
          <w:tcPr>
            <w:tcW w:w="867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42D739" w14:textId="77777777" w:rsidR="00AB0872" w:rsidRDefault="00AB0872">
            <w:pPr>
              <w:pStyle w:val="TableContents"/>
            </w:pPr>
          </w:p>
        </w:tc>
        <w:tc>
          <w:tcPr>
            <w:tcW w:w="664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479D37" w14:textId="77777777" w:rsidR="00AB0872" w:rsidRDefault="00AB0872">
            <w:pPr>
              <w:pStyle w:val="TableContents"/>
            </w:pPr>
          </w:p>
        </w:tc>
        <w:tc>
          <w:tcPr>
            <w:tcW w:w="973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673C64" w14:textId="77777777" w:rsidR="00AB0872" w:rsidRDefault="00AB0872">
            <w:pPr>
              <w:pStyle w:val="TableContents"/>
            </w:pPr>
          </w:p>
        </w:tc>
        <w:tc>
          <w:tcPr>
            <w:tcW w:w="514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84BA73" w14:textId="77777777" w:rsidR="00AB0872" w:rsidRDefault="00AB0872">
            <w:pPr>
              <w:pStyle w:val="TableContents"/>
            </w:pPr>
          </w:p>
        </w:tc>
        <w:tc>
          <w:tcPr>
            <w:tcW w:w="610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F17365" w14:textId="77777777" w:rsidR="00AB0872" w:rsidRDefault="00AB0872">
            <w:pPr>
              <w:pStyle w:val="TableContents"/>
            </w:pPr>
          </w:p>
        </w:tc>
        <w:tc>
          <w:tcPr>
            <w:tcW w:w="13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E4A435" w14:textId="77777777" w:rsidR="00AB0872" w:rsidRDefault="00AB0872">
            <w:pPr>
              <w:pStyle w:val="TableContents"/>
            </w:pPr>
          </w:p>
        </w:tc>
      </w:tr>
      <w:tr w:rsidR="00AB0872" w14:paraId="36E12A26" w14:textId="77777777">
        <w:tblPrEx>
          <w:tblCellMar>
            <w:top w:w="0" w:type="dxa"/>
            <w:bottom w:w="0" w:type="dxa"/>
          </w:tblCellMar>
        </w:tblPrEx>
        <w:tc>
          <w:tcPr>
            <w:tcW w:w="256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4C945B" w14:textId="77777777" w:rsidR="00AB0872" w:rsidRDefault="00000000">
            <w:pPr>
              <w:pStyle w:val="TableContents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</w:t>
            </w:r>
          </w:p>
        </w:tc>
        <w:tc>
          <w:tcPr>
            <w:tcW w:w="2461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E45880" w14:textId="77777777" w:rsidR="00AB0872" w:rsidRDefault="00000000">
            <w:pPr>
              <w:pStyle w:val="TableContents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WODA DESTYLOWANA 10 szt po 5l</w:t>
            </w:r>
          </w:p>
        </w:tc>
        <w:tc>
          <w:tcPr>
            <w:tcW w:w="1222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24007D" w14:textId="77777777" w:rsidR="00AB0872" w:rsidRDefault="00000000">
            <w:pPr>
              <w:pStyle w:val="TableContents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1x 4 m-ce  </w:t>
            </w: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339B05" w14:textId="77777777" w:rsidR="00AB0872" w:rsidRDefault="00000000">
            <w:pPr>
              <w:pStyle w:val="TableContents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30 sztuk</w:t>
            </w:r>
          </w:p>
        </w:tc>
        <w:tc>
          <w:tcPr>
            <w:tcW w:w="1079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CEDFF6" w14:textId="77777777" w:rsidR="00AB0872" w:rsidRDefault="00000000">
            <w:pPr>
              <w:pStyle w:val="TableContents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szt</w:t>
            </w:r>
          </w:p>
        </w:tc>
        <w:tc>
          <w:tcPr>
            <w:tcW w:w="867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72D5B5" w14:textId="77777777" w:rsidR="00AB0872" w:rsidRDefault="00AB0872">
            <w:pPr>
              <w:pStyle w:val="TableContents"/>
            </w:pPr>
          </w:p>
        </w:tc>
        <w:tc>
          <w:tcPr>
            <w:tcW w:w="664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7D4577" w14:textId="77777777" w:rsidR="00AB0872" w:rsidRDefault="00AB0872">
            <w:pPr>
              <w:pStyle w:val="TableContents"/>
            </w:pPr>
          </w:p>
        </w:tc>
        <w:tc>
          <w:tcPr>
            <w:tcW w:w="973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DEAF5B" w14:textId="77777777" w:rsidR="00AB0872" w:rsidRDefault="00AB0872">
            <w:pPr>
              <w:pStyle w:val="TableContents"/>
            </w:pPr>
          </w:p>
        </w:tc>
        <w:tc>
          <w:tcPr>
            <w:tcW w:w="514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FA410D" w14:textId="77777777" w:rsidR="00AB0872" w:rsidRDefault="00AB0872">
            <w:pPr>
              <w:pStyle w:val="TableContents"/>
            </w:pPr>
          </w:p>
        </w:tc>
        <w:tc>
          <w:tcPr>
            <w:tcW w:w="610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9E6776" w14:textId="77777777" w:rsidR="00AB0872" w:rsidRDefault="00AB0872">
            <w:pPr>
              <w:pStyle w:val="TableContents"/>
            </w:pPr>
          </w:p>
        </w:tc>
        <w:tc>
          <w:tcPr>
            <w:tcW w:w="13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F40E9C" w14:textId="77777777" w:rsidR="00AB0872" w:rsidRDefault="00AB0872">
            <w:pPr>
              <w:pStyle w:val="TableContents"/>
            </w:pPr>
          </w:p>
        </w:tc>
      </w:tr>
      <w:tr w:rsidR="00AB0872" w14:paraId="5617283F" w14:textId="77777777">
        <w:tblPrEx>
          <w:tblCellMar>
            <w:top w:w="0" w:type="dxa"/>
            <w:bottom w:w="0" w:type="dxa"/>
          </w:tblCellMar>
        </w:tblPrEx>
        <w:tc>
          <w:tcPr>
            <w:tcW w:w="256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1AC579" w14:textId="77777777" w:rsidR="00AB0872" w:rsidRDefault="00000000">
            <w:pPr>
              <w:pStyle w:val="TableContents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</w:t>
            </w:r>
          </w:p>
        </w:tc>
        <w:tc>
          <w:tcPr>
            <w:tcW w:w="2461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16B2B5" w14:textId="77777777" w:rsidR="00AB0872" w:rsidRDefault="00000000">
            <w:pPr>
              <w:pStyle w:val="TableContents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WYTRAWIACZ 13g</w:t>
            </w:r>
          </w:p>
        </w:tc>
        <w:tc>
          <w:tcPr>
            <w:tcW w:w="1222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D2BE6B" w14:textId="77777777" w:rsidR="00AB0872" w:rsidRDefault="00000000">
            <w:pPr>
              <w:pStyle w:val="TableContents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op x 3 m-ce</w:t>
            </w: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DFE197" w14:textId="77777777" w:rsidR="00AB0872" w:rsidRDefault="00000000">
            <w:pPr>
              <w:pStyle w:val="TableContents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 opakowania</w:t>
            </w:r>
          </w:p>
        </w:tc>
        <w:tc>
          <w:tcPr>
            <w:tcW w:w="1079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DE4C13" w14:textId="77777777" w:rsidR="00AB0872" w:rsidRDefault="00000000">
            <w:pPr>
              <w:pStyle w:val="TableContents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szt</w:t>
            </w:r>
          </w:p>
        </w:tc>
        <w:tc>
          <w:tcPr>
            <w:tcW w:w="867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19563C" w14:textId="77777777" w:rsidR="00AB0872" w:rsidRDefault="00AB0872">
            <w:pPr>
              <w:pStyle w:val="TableContents"/>
            </w:pPr>
          </w:p>
        </w:tc>
        <w:tc>
          <w:tcPr>
            <w:tcW w:w="664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0E13C4" w14:textId="77777777" w:rsidR="00AB0872" w:rsidRDefault="00AB0872">
            <w:pPr>
              <w:pStyle w:val="TableContents"/>
            </w:pPr>
          </w:p>
        </w:tc>
        <w:tc>
          <w:tcPr>
            <w:tcW w:w="973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19031E" w14:textId="77777777" w:rsidR="00AB0872" w:rsidRDefault="00AB0872">
            <w:pPr>
              <w:pStyle w:val="TableContents"/>
            </w:pPr>
          </w:p>
        </w:tc>
        <w:tc>
          <w:tcPr>
            <w:tcW w:w="514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998997" w14:textId="77777777" w:rsidR="00AB0872" w:rsidRDefault="00AB0872">
            <w:pPr>
              <w:pStyle w:val="TableContents"/>
            </w:pPr>
          </w:p>
        </w:tc>
        <w:tc>
          <w:tcPr>
            <w:tcW w:w="610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402AB8" w14:textId="77777777" w:rsidR="00AB0872" w:rsidRDefault="00AB0872">
            <w:pPr>
              <w:pStyle w:val="TableContents"/>
            </w:pPr>
          </w:p>
        </w:tc>
        <w:tc>
          <w:tcPr>
            <w:tcW w:w="13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B3858C" w14:textId="77777777" w:rsidR="00AB0872" w:rsidRDefault="00AB0872">
            <w:pPr>
              <w:pStyle w:val="TableContents"/>
            </w:pPr>
          </w:p>
        </w:tc>
      </w:tr>
      <w:tr w:rsidR="00AB0872" w14:paraId="3809F8A5" w14:textId="77777777">
        <w:tblPrEx>
          <w:tblCellMar>
            <w:top w:w="0" w:type="dxa"/>
            <w:bottom w:w="0" w:type="dxa"/>
          </w:tblCellMar>
        </w:tblPrEx>
        <w:tc>
          <w:tcPr>
            <w:tcW w:w="256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6FD14D" w14:textId="77777777" w:rsidR="00AB0872" w:rsidRDefault="00000000">
            <w:pPr>
              <w:pStyle w:val="TableContents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</w:p>
        </w:tc>
        <w:tc>
          <w:tcPr>
            <w:tcW w:w="2461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BD5DB3" w14:textId="77777777" w:rsidR="00AB0872" w:rsidRDefault="00000000">
            <w:pPr>
              <w:pStyle w:val="TableContents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KUBKI JEDNORAZOWE 1op-50szt</w:t>
            </w:r>
          </w:p>
        </w:tc>
        <w:tc>
          <w:tcPr>
            <w:tcW w:w="1222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C076FF" w14:textId="77777777" w:rsidR="00AB0872" w:rsidRDefault="00000000">
            <w:pPr>
              <w:pStyle w:val="TableContents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op x m-c</w:t>
            </w: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A1B561" w14:textId="77777777" w:rsidR="00AB0872" w:rsidRDefault="00000000">
            <w:pPr>
              <w:pStyle w:val="TableContents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 opakowań</w:t>
            </w:r>
          </w:p>
        </w:tc>
        <w:tc>
          <w:tcPr>
            <w:tcW w:w="1079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B8328A" w14:textId="77777777" w:rsidR="00AB0872" w:rsidRDefault="00000000">
            <w:pPr>
              <w:pStyle w:val="TableContents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 szt</w:t>
            </w:r>
          </w:p>
        </w:tc>
        <w:tc>
          <w:tcPr>
            <w:tcW w:w="867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77B783" w14:textId="77777777" w:rsidR="00AB0872" w:rsidRDefault="00AB0872">
            <w:pPr>
              <w:pStyle w:val="TableContents"/>
            </w:pPr>
          </w:p>
        </w:tc>
        <w:tc>
          <w:tcPr>
            <w:tcW w:w="664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C82590" w14:textId="77777777" w:rsidR="00AB0872" w:rsidRDefault="00AB0872">
            <w:pPr>
              <w:pStyle w:val="TableContents"/>
            </w:pPr>
          </w:p>
        </w:tc>
        <w:tc>
          <w:tcPr>
            <w:tcW w:w="973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55BA49" w14:textId="77777777" w:rsidR="00AB0872" w:rsidRDefault="00AB0872">
            <w:pPr>
              <w:pStyle w:val="TableContents"/>
            </w:pPr>
          </w:p>
        </w:tc>
        <w:tc>
          <w:tcPr>
            <w:tcW w:w="514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D86C77" w14:textId="77777777" w:rsidR="00AB0872" w:rsidRDefault="00AB0872">
            <w:pPr>
              <w:pStyle w:val="TableContents"/>
            </w:pPr>
          </w:p>
        </w:tc>
        <w:tc>
          <w:tcPr>
            <w:tcW w:w="610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C60B71" w14:textId="77777777" w:rsidR="00AB0872" w:rsidRDefault="00AB0872">
            <w:pPr>
              <w:pStyle w:val="TableContents"/>
            </w:pPr>
          </w:p>
        </w:tc>
        <w:tc>
          <w:tcPr>
            <w:tcW w:w="13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B1AB6B" w14:textId="77777777" w:rsidR="00AB0872" w:rsidRDefault="00AB0872">
            <w:pPr>
              <w:pStyle w:val="TableContents"/>
            </w:pPr>
          </w:p>
        </w:tc>
      </w:tr>
      <w:tr w:rsidR="00AB0872" w14:paraId="549643F6" w14:textId="77777777">
        <w:tblPrEx>
          <w:tblCellMar>
            <w:top w:w="0" w:type="dxa"/>
            <w:bottom w:w="0" w:type="dxa"/>
          </w:tblCellMar>
        </w:tblPrEx>
        <w:tc>
          <w:tcPr>
            <w:tcW w:w="256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94A46F" w14:textId="77777777" w:rsidR="00AB0872" w:rsidRDefault="00000000">
            <w:pPr>
              <w:pStyle w:val="TableContents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</w:p>
        </w:tc>
        <w:tc>
          <w:tcPr>
            <w:tcW w:w="2461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753600" w14:textId="77777777" w:rsidR="00AB0872" w:rsidRDefault="00000000">
            <w:pPr>
              <w:pStyle w:val="TableContents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WKŁADY DO SPLUWACZKI 1op-50szt</w:t>
            </w:r>
          </w:p>
        </w:tc>
        <w:tc>
          <w:tcPr>
            <w:tcW w:w="1222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A58B9F" w14:textId="77777777" w:rsidR="00AB0872" w:rsidRDefault="00000000">
            <w:pPr>
              <w:pStyle w:val="TableContents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op x m-c</w:t>
            </w: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EA22B5" w14:textId="77777777" w:rsidR="00AB0872" w:rsidRDefault="00000000">
            <w:pPr>
              <w:pStyle w:val="TableContents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 opakowań</w:t>
            </w:r>
          </w:p>
        </w:tc>
        <w:tc>
          <w:tcPr>
            <w:tcW w:w="1079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4272B0" w14:textId="77777777" w:rsidR="00AB0872" w:rsidRDefault="00000000">
            <w:pPr>
              <w:pStyle w:val="TableContents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 szt</w:t>
            </w:r>
          </w:p>
        </w:tc>
        <w:tc>
          <w:tcPr>
            <w:tcW w:w="867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36AA38" w14:textId="77777777" w:rsidR="00AB0872" w:rsidRDefault="00AB0872">
            <w:pPr>
              <w:pStyle w:val="TableContents"/>
            </w:pPr>
          </w:p>
        </w:tc>
        <w:tc>
          <w:tcPr>
            <w:tcW w:w="664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2D0FD9" w14:textId="77777777" w:rsidR="00AB0872" w:rsidRDefault="00AB0872">
            <w:pPr>
              <w:pStyle w:val="TableContents"/>
            </w:pPr>
          </w:p>
        </w:tc>
        <w:tc>
          <w:tcPr>
            <w:tcW w:w="973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C5A1B8" w14:textId="77777777" w:rsidR="00AB0872" w:rsidRDefault="00AB0872">
            <w:pPr>
              <w:pStyle w:val="TableContents"/>
            </w:pPr>
          </w:p>
        </w:tc>
        <w:tc>
          <w:tcPr>
            <w:tcW w:w="514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D9D7ED" w14:textId="77777777" w:rsidR="00AB0872" w:rsidRDefault="00AB0872">
            <w:pPr>
              <w:pStyle w:val="TableContents"/>
            </w:pPr>
          </w:p>
        </w:tc>
        <w:tc>
          <w:tcPr>
            <w:tcW w:w="610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3D6EE5" w14:textId="77777777" w:rsidR="00AB0872" w:rsidRDefault="00AB0872">
            <w:pPr>
              <w:pStyle w:val="TableContents"/>
            </w:pPr>
          </w:p>
        </w:tc>
        <w:tc>
          <w:tcPr>
            <w:tcW w:w="13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D43230" w14:textId="77777777" w:rsidR="00AB0872" w:rsidRDefault="00AB0872">
            <w:pPr>
              <w:pStyle w:val="TableContents"/>
            </w:pPr>
          </w:p>
        </w:tc>
      </w:tr>
      <w:tr w:rsidR="00AB0872" w14:paraId="069F7627" w14:textId="77777777">
        <w:tblPrEx>
          <w:tblCellMar>
            <w:top w:w="0" w:type="dxa"/>
            <w:bottom w:w="0" w:type="dxa"/>
          </w:tblCellMar>
        </w:tblPrEx>
        <w:tc>
          <w:tcPr>
            <w:tcW w:w="256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BA1D1E" w14:textId="77777777" w:rsidR="00AB0872" w:rsidRDefault="00000000">
            <w:pPr>
              <w:pStyle w:val="TableContents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</w:t>
            </w:r>
          </w:p>
        </w:tc>
        <w:tc>
          <w:tcPr>
            <w:tcW w:w="2461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FBDF31" w14:textId="77777777" w:rsidR="00AB0872" w:rsidRDefault="00000000">
            <w:pPr>
              <w:pStyle w:val="TableContents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G-BRENIO BOND 5ML</w:t>
            </w:r>
          </w:p>
        </w:tc>
        <w:tc>
          <w:tcPr>
            <w:tcW w:w="1222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AE25BB" w14:textId="77777777" w:rsidR="00AB0872" w:rsidRDefault="00000000">
            <w:pPr>
              <w:pStyle w:val="TableContents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op x 3 m-ce</w:t>
            </w: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EA42FD" w14:textId="77777777" w:rsidR="00AB0872" w:rsidRDefault="00000000">
            <w:pPr>
              <w:pStyle w:val="TableContents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 opakowania</w:t>
            </w:r>
          </w:p>
        </w:tc>
        <w:tc>
          <w:tcPr>
            <w:tcW w:w="1079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18A566" w14:textId="77777777" w:rsidR="00AB0872" w:rsidRDefault="00000000">
            <w:pPr>
              <w:pStyle w:val="TableContents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szt</w:t>
            </w:r>
          </w:p>
        </w:tc>
        <w:tc>
          <w:tcPr>
            <w:tcW w:w="867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8E0A73" w14:textId="77777777" w:rsidR="00AB0872" w:rsidRDefault="00AB0872">
            <w:pPr>
              <w:pStyle w:val="TableContents"/>
            </w:pPr>
          </w:p>
        </w:tc>
        <w:tc>
          <w:tcPr>
            <w:tcW w:w="664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33DA29" w14:textId="77777777" w:rsidR="00AB0872" w:rsidRDefault="00AB0872">
            <w:pPr>
              <w:pStyle w:val="TableContents"/>
            </w:pPr>
          </w:p>
        </w:tc>
        <w:tc>
          <w:tcPr>
            <w:tcW w:w="973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451E74" w14:textId="77777777" w:rsidR="00AB0872" w:rsidRDefault="00AB0872">
            <w:pPr>
              <w:pStyle w:val="TableContents"/>
            </w:pPr>
          </w:p>
        </w:tc>
        <w:tc>
          <w:tcPr>
            <w:tcW w:w="514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AE0D87" w14:textId="77777777" w:rsidR="00AB0872" w:rsidRDefault="00AB0872">
            <w:pPr>
              <w:pStyle w:val="TableContents"/>
            </w:pPr>
          </w:p>
        </w:tc>
        <w:tc>
          <w:tcPr>
            <w:tcW w:w="610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49AF2A" w14:textId="77777777" w:rsidR="00AB0872" w:rsidRDefault="00AB0872">
            <w:pPr>
              <w:pStyle w:val="TableContents"/>
            </w:pPr>
          </w:p>
        </w:tc>
        <w:tc>
          <w:tcPr>
            <w:tcW w:w="13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D19DCB" w14:textId="77777777" w:rsidR="00AB0872" w:rsidRDefault="00AB0872">
            <w:pPr>
              <w:pStyle w:val="TableContents"/>
            </w:pPr>
          </w:p>
        </w:tc>
      </w:tr>
      <w:tr w:rsidR="00AB0872" w14:paraId="5CA539DC" w14:textId="77777777">
        <w:tblPrEx>
          <w:tblCellMar>
            <w:top w:w="0" w:type="dxa"/>
            <w:bottom w:w="0" w:type="dxa"/>
          </w:tblCellMar>
        </w:tblPrEx>
        <w:tc>
          <w:tcPr>
            <w:tcW w:w="256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845DF5" w14:textId="77777777" w:rsidR="00AB0872" w:rsidRDefault="00000000">
            <w:pPr>
              <w:pStyle w:val="TableContents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</w:t>
            </w:r>
          </w:p>
        </w:tc>
        <w:tc>
          <w:tcPr>
            <w:tcW w:w="2461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1544CA" w14:textId="77777777" w:rsidR="00AB0872" w:rsidRDefault="00000000">
            <w:pPr>
              <w:pStyle w:val="TableContents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DURAPHAT 1op.-10ml</w:t>
            </w:r>
          </w:p>
        </w:tc>
        <w:tc>
          <w:tcPr>
            <w:tcW w:w="1222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FCC97A" w14:textId="77777777" w:rsidR="00AB0872" w:rsidRDefault="00000000">
            <w:pPr>
              <w:pStyle w:val="TableContents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op x 3 m-ce</w:t>
            </w: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CA5430" w14:textId="77777777" w:rsidR="00AB0872" w:rsidRDefault="00000000">
            <w:pPr>
              <w:pStyle w:val="TableContents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 opakowania</w:t>
            </w:r>
          </w:p>
        </w:tc>
        <w:tc>
          <w:tcPr>
            <w:tcW w:w="1079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0CB3D7" w14:textId="77777777" w:rsidR="00AB0872" w:rsidRDefault="00000000">
            <w:pPr>
              <w:pStyle w:val="TableContents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szt</w:t>
            </w:r>
          </w:p>
        </w:tc>
        <w:tc>
          <w:tcPr>
            <w:tcW w:w="867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5C296E" w14:textId="77777777" w:rsidR="00AB0872" w:rsidRDefault="00AB0872">
            <w:pPr>
              <w:pStyle w:val="TableContents"/>
            </w:pPr>
          </w:p>
        </w:tc>
        <w:tc>
          <w:tcPr>
            <w:tcW w:w="664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AE3123" w14:textId="77777777" w:rsidR="00AB0872" w:rsidRDefault="00AB0872">
            <w:pPr>
              <w:pStyle w:val="TableContents"/>
            </w:pPr>
          </w:p>
        </w:tc>
        <w:tc>
          <w:tcPr>
            <w:tcW w:w="973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9FCCD3" w14:textId="77777777" w:rsidR="00AB0872" w:rsidRDefault="00AB0872">
            <w:pPr>
              <w:pStyle w:val="TableContents"/>
            </w:pPr>
          </w:p>
        </w:tc>
        <w:tc>
          <w:tcPr>
            <w:tcW w:w="514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81B4EF" w14:textId="77777777" w:rsidR="00AB0872" w:rsidRDefault="00AB0872">
            <w:pPr>
              <w:pStyle w:val="TableContents"/>
            </w:pPr>
          </w:p>
        </w:tc>
        <w:tc>
          <w:tcPr>
            <w:tcW w:w="610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071F73" w14:textId="77777777" w:rsidR="00AB0872" w:rsidRDefault="00AB0872">
            <w:pPr>
              <w:pStyle w:val="TableContents"/>
            </w:pPr>
          </w:p>
        </w:tc>
        <w:tc>
          <w:tcPr>
            <w:tcW w:w="13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4E4476" w14:textId="77777777" w:rsidR="00AB0872" w:rsidRDefault="00AB0872">
            <w:pPr>
              <w:pStyle w:val="TableContents"/>
            </w:pPr>
          </w:p>
        </w:tc>
      </w:tr>
      <w:tr w:rsidR="00AB0872" w14:paraId="6F1C3317" w14:textId="77777777">
        <w:tblPrEx>
          <w:tblCellMar>
            <w:top w:w="0" w:type="dxa"/>
            <w:bottom w:w="0" w:type="dxa"/>
          </w:tblCellMar>
        </w:tblPrEx>
        <w:tc>
          <w:tcPr>
            <w:tcW w:w="256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A98257" w14:textId="77777777" w:rsidR="00AB0872" w:rsidRDefault="00000000">
            <w:pPr>
              <w:pStyle w:val="TableContents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</w:t>
            </w:r>
          </w:p>
        </w:tc>
        <w:tc>
          <w:tcPr>
            <w:tcW w:w="2461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FA2025" w14:textId="77777777" w:rsidR="00AB0872" w:rsidRDefault="00000000">
            <w:pPr>
              <w:pStyle w:val="TableContents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ŚLINOCIĄGI 1op.-100szt</w:t>
            </w:r>
          </w:p>
        </w:tc>
        <w:tc>
          <w:tcPr>
            <w:tcW w:w="1222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AFEB6E" w14:textId="77777777" w:rsidR="00AB0872" w:rsidRDefault="00000000">
            <w:pPr>
              <w:pStyle w:val="TableContents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op x m-c</w:t>
            </w: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E7B972" w14:textId="77777777" w:rsidR="00AB0872" w:rsidRDefault="00000000">
            <w:pPr>
              <w:pStyle w:val="TableContents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 opakowań</w:t>
            </w:r>
          </w:p>
        </w:tc>
        <w:tc>
          <w:tcPr>
            <w:tcW w:w="1079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C22620" w14:textId="77777777" w:rsidR="00AB0872" w:rsidRDefault="00000000">
            <w:pPr>
              <w:pStyle w:val="TableContents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 szt</w:t>
            </w:r>
          </w:p>
        </w:tc>
        <w:tc>
          <w:tcPr>
            <w:tcW w:w="867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3D800C" w14:textId="77777777" w:rsidR="00AB0872" w:rsidRDefault="00AB0872">
            <w:pPr>
              <w:pStyle w:val="TableContents"/>
            </w:pPr>
          </w:p>
        </w:tc>
        <w:tc>
          <w:tcPr>
            <w:tcW w:w="664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665841" w14:textId="77777777" w:rsidR="00AB0872" w:rsidRDefault="00AB0872">
            <w:pPr>
              <w:pStyle w:val="TableContents"/>
            </w:pPr>
          </w:p>
        </w:tc>
        <w:tc>
          <w:tcPr>
            <w:tcW w:w="973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546DE3" w14:textId="77777777" w:rsidR="00AB0872" w:rsidRDefault="00AB0872">
            <w:pPr>
              <w:pStyle w:val="TableContents"/>
            </w:pPr>
          </w:p>
        </w:tc>
        <w:tc>
          <w:tcPr>
            <w:tcW w:w="514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0860C1" w14:textId="77777777" w:rsidR="00AB0872" w:rsidRDefault="00AB0872">
            <w:pPr>
              <w:pStyle w:val="TableContents"/>
            </w:pPr>
          </w:p>
        </w:tc>
        <w:tc>
          <w:tcPr>
            <w:tcW w:w="610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7483EF" w14:textId="77777777" w:rsidR="00AB0872" w:rsidRDefault="00AB0872">
            <w:pPr>
              <w:pStyle w:val="TableContents"/>
            </w:pPr>
          </w:p>
        </w:tc>
        <w:tc>
          <w:tcPr>
            <w:tcW w:w="13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F64E06" w14:textId="77777777" w:rsidR="00AB0872" w:rsidRDefault="00AB0872">
            <w:pPr>
              <w:pStyle w:val="TableContents"/>
            </w:pPr>
          </w:p>
        </w:tc>
      </w:tr>
      <w:tr w:rsidR="00AB0872" w14:paraId="222F0F05" w14:textId="77777777">
        <w:tblPrEx>
          <w:tblCellMar>
            <w:top w:w="0" w:type="dxa"/>
            <w:bottom w:w="0" w:type="dxa"/>
          </w:tblCellMar>
        </w:tblPrEx>
        <w:tc>
          <w:tcPr>
            <w:tcW w:w="256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E0DD50" w14:textId="77777777" w:rsidR="00AB0872" w:rsidRDefault="00000000">
            <w:pPr>
              <w:pStyle w:val="TableContents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</w:t>
            </w:r>
          </w:p>
        </w:tc>
        <w:tc>
          <w:tcPr>
            <w:tcW w:w="2461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970586" w14:textId="77777777" w:rsidR="00AB0872" w:rsidRDefault="00000000">
            <w:pPr>
              <w:pStyle w:val="TableContents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SPORAL „A”</w:t>
            </w:r>
          </w:p>
        </w:tc>
        <w:tc>
          <w:tcPr>
            <w:tcW w:w="1222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BBE01D" w14:textId="77777777" w:rsidR="00AB0872" w:rsidRDefault="00000000">
            <w:pPr>
              <w:pStyle w:val="TableContents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x 3 m-c</w:t>
            </w: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918AE2" w14:textId="77777777" w:rsidR="00AB0872" w:rsidRDefault="00000000">
            <w:pPr>
              <w:pStyle w:val="TableContents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 opakowania</w:t>
            </w:r>
          </w:p>
        </w:tc>
        <w:tc>
          <w:tcPr>
            <w:tcW w:w="1079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89CB7A" w14:textId="77777777" w:rsidR="00AB0872" w:rsidRDefault="00000000">
            <w:pPr>
              <w:pStyle w:val="TableContents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 szt</w:t>
            </w:r>
          </w:p>
        </w:tc>
        <w:tc>
          <w:tcPr>
            <w:tcW w:w="867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4FFD2F" w14:textId="77777777" w:rsidR="00AB0872" w:rsidRDefault="00AB0872">
            <w:pPr>
              <w:pStyle w:val="TableContents"/>
            </w:pPr>
          </w:p>
        </w:tc>
        <w:tc>
          <w:tcPr>
            <w:tcW w:w="664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B0C333" w14:textId="77777777" w:rsidR="00AB0872" w:rsidRDefault="00AB0872">
            <w:pPr>
              <w:pStyle w:val="TableContents"/>
            </w:pPr>
          </w:p>
        </w:tc>
        <w:tc>
          <w:tcPr>
            <w:tcW w:w="973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3D4E2D" w14:textId="77777777" w:rsidR="00AB0872" w:rsidRDefault="00AB0872">
            <w:pPr>
              <w:pStyle w:val="TableContents"/>
            </w:pPr>
          </w:p>
        </w:tc>
        <w:tc>
          <w:tcPr>
            <w:tcW w:w="514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ECD53D" w14:textId="77777777" w:rsidR="00AB0872" w:rsidRDefault="00AB0872">
            <w:pPr>
              <w:pStyle w:val="TableContents"/>
            </w:pPr>
          </w:p>
        </w:tc>
        <w:tc>
          <w:tcPr>
            <w:tcW w:w="610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BD442D" w14:textId="77777777" w:rsidR="00AB0872" w:rsidRDefault="00AB0872">
            <w:pPr>
              <w:pStyle w:val="TableContents"/>
            </w:pPr>
          </w:p>
        </w:tc>
        <w:tc>
          <w:tcPr>
            <w:tcW w:w="13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ED42F8" w14:textId="77777777" w:rsidR="00AB0872" w:rsidRDefault="00AB0872">
            <w:pPr>
              <w:pStyle w:val="TableContents"/>
            </w:pPr>
          </w:p>
        </w:tc>
      </w:tr>
      <w:tr w:rsidR="00AB0872" w14:paraId="08D1C8F6" w14:textId="77777777">
        <w:tblPrEx>
          <w:tblCellMar>
            <w:top w:w="0" w:type="dxa"/>
            <w:bottom w:w="0" w:type="dxa"/>
          </w:tblCellMar>
        </w:tblPrEx>
        <w:tc>
          <w:tcPr>
            <w:tcW w:w="256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5FEE04" w14:textId="77777777" w:rsidR="00AB0872" w:rsidRDefault="00000000">
            <w:pPr>
              <w:pStyle w:val="TableContents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2461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3AAF99" w14:textId="77777777" w:rsidR="00AB0872" w:rsidRDefault="00000000">
            <w:pPr>
              <w:pStyle w:val="TableContents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WAŁECZKI BAWEŁNIANE</w:t>
            </w:r>
          </w:p>
        </w:tc>
        <w:tc>
          <w:tcPr>
            <w:tcW w:w="1222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6F5781" w14:textId="77777777" w:rsidR="00AB0872" w:rsidRDefault="00000000">
            <w:pPr>
              <w:pStyle w:val="TableContents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x 2 m-c</w:t>
            </w: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7CAEF3" w14:textId="77777777" w:rsidR="00AB0872" w:rsidRDefault="00000000">
            <w:pPr>
              <w:pStyle w:val="TableContents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 opakowań</w:t>
            </w:r>
          </w:p>
        </w:tc>
        <w:tc>
          <w:tcPr>
            <w:tcW w:w="1079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509E3B" w14:textId="77777777" w:rsidR="00AB0872" w:rsidRDefault="00000000">
            <w:pPr>
              <w:pStyle w:val="TableContents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900 szt</w:t>
            </w:r>
          </w:p>
        </w:tc>
        <w:tc>
          <w:tcPr>
            <w:tcW w:w="867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D3244F" w14:textId="77777777" w:rsidR="00AB0872" w:rsidRDefault="00AB0872">
            <w:pPr>
              <w:pStyle w:val="TableContents"/>
            </w:pPr>
          </w:p>
        </w:tc>
        <w:tc>
          <w:tcPr>
            <w:tcW w:w="664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24D39A" w14:textId="77777777" w:rsidR="00AB0872" w:rsidRDefault="00AB0872">
            <w:pPr>
              <w:pStyle w:val="TableContents"/>
            </w:pPr>
          </w:p>
        </w:tc>
        <w:tc>
          <w:tcPr>
            <w:tcW w:w="973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D679CF" w14:textId="77777777" w:rsidR="00AB0872" w:rsidRDefault="00AB0872">
            <w:pPr>
              <w:pStyle w:val="TableContents"/>
            </w:pPr>
          </w:p>
        </w:tc>
        <w:tc>
          <w:tcPr>
            <w:tcW w:w="514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0BE340" w14:textId="77777777" w:rsidR="00AB0872" w:rsidRDefault="00AB0872">
            <w:pPr>
              <w:pStyle w:val="TableContents"/>
            </w:pPr>
          </w:p>
        </w:tc>
        <w:tc>
          <w:tcPr>
            <w:tcW w:w="610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19DB0E" w14:textId="77777777" w:rsidR="00AB0872" w:rsidRDefault="00AB0872">
            <w:pPr>
              <w:pStyle w:val="TableContents"/>
            </w:pPr>
          </w:p>
        </w:tc>
        <w:tc>
          <w:tcPr>
            <w:tcW w:w="13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F56288" w14:textId="77777777" w:rsidR="00AB0872" w:rsidRDefault="00AB0872">
            <w:pPr>
              <w:pStyle w:val="TableContents"/>
            </w:pPr>
          </w:p>
        </w:tc>
      </w:tr>
      <w:tr w:rsidR="00AB0872" w14:paraId="32F537C5" w14:textId="77777777">
        <w:tblPrEx>
          <w:tblCellMar>
            <w:top w:w="0" w:type="dxa"/>
            <w:bottom w:w="0" w:type="dxa"/>
          </w:tblCellMar>
        </w:tblPrEx>
        <w:tc>
          <w:tcPr>
            <w:tcW w:w="256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1738C4" w14:textId="77777777" w:rsidR="00AB0872" w:rsidRDefault="00000000">
            <w:pPr>
              <w:pStyle w:val="TableContents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</w:t>
            </w:r>
          </w:p>
        </w:tc>
        <w:tc>
          <w:tcPr>
            <w:tcW w:w="2461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E9A845" w14:textId="77777777" w:rsidR="00AB0872" w:rsidRDefault="00000000">
            <w:pPr>
              <w:pStyle w:val="TableContents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SOFLEX</w:t>
            </w:r>
          </w:p>
        </w:tc>
        <w:tc>
          <w:tcPr>
            <w:tcW w:w="1222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E93CA8" w14:textId="77777777" w:rsidR="00AB0872" w:rsidRDefault="00000000">
            <w:pPr>
              <w:pStyle w:val="TableContents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x 3 m-c</w:t>
            </w: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C8A77D" w14:textId="77777777" w:rsidR="00AB0872" w:rsidRDefault="00000000">
            <w:pPr>
              <w:pStyle w:val="TableContents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 opakowania</w:t>
            </w:r>
          </w:p>
        </w:tc>
        <w:tc>
          <w:tcPr>
            <w:tcW w:w="1079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CE3191" w14:textId="77777777" w:rsidR="00AB0872" w:rsidRDefault="00000000">
            <w:pPr>
              <w:pStyle w:val="TableContents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 szt</w:t>
            </w:r>
          </w:p>
        </w:tc>
        <w:tc>
          <w:tcPr>
            <w:tcW w:w="867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504245" w14:textId="77777777" w:rsidR="00AB0872" w:rsidRDefault="00AB0872">
            <w:pPr>
              <w:pStyle w:val="TableContents"/>
            </w:pPr>
          </w:p>
        </w:tc>
        <w:tc>
          <w:tcPr>
            <w:tcW w:w="664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0B2C8D" w14:textId="77777777" w:rsidR="00AB0872" w:rsidRDefault="00AB0872">
            <w:pPr>
              <w:pStyle w:val="TableContents"/>
            </w:pPr>
          </w:p>
        </w:tc>
        <w:tc>
          <w:tcPr>
            <w:tcW w:w="973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B9151B" w14:textId="77777777" w:rsidR="00AB0872" w:rsidRDefault="00AB0872">
            <w:pPr>
              <w:pStyle w:val="TableContents"/>
            </w:pPr>
          </w:p>
        </w:tc>
        <w:tc>
          <w:tcPr>
            <w:tcW w:w="514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6B9EA0" w14:textId="77777777" w:rsidR="00AB0872" w:rsidRDefault="00AB0872">
            <w:pPr>
              <w:pStyle w:val="TableContents"/>
            </w:pPr>
          </w:p>
        </w:tc>
        <w:tc>
          <w:tcPr>
            <w:tcW w:w="610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B136AA" w14:textId="77777777" w:rsidR="00AB0872" w:rsidRDefault="00AB0872">
            <w:pPr>
              <w:pStyle w:val="TableContents"/>
            </w:pPr>
          </w:p>
        </w:tc>
        <w:tc>
          <w:tcPr>
            <w:tcW w:w="13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8B1018" w14:textId="77777777" w:rsidR="00AB0872" w:rsidRDefault="00AB0872">
            <w:pPr>
              <w:pStyle w:val="TableContents"/>
            </w:pPr>
          </w:p>
        </w:tc>
      </w:tr>
      <w:tr w:rsidR="00AB0872" w14:paraId="63E61653" w14:textId="77777777">
        <w:tblPrEx>
          <w:tblCellMar>
            <w:top w:w="0" w:type="dxa"/>
            <w:bottom w:w="0" w:type="dxa"/>
          </w:tblCellMar>
        </w:tblPrEx>
        <w:tc>
          <w:tcPr>
            <w:tcW w:w="256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694C3F" w14:textId="77777777" w:rsidR="00AB0872" w:rsidRDefault="00000000">
            <w:pPr>
              <w:pStyle w:val="TableContents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</w:t>
            </w:r>
          </w:p>
        </w:tc>
        <w:tc>
          <w:tcPr>
            <w:tcW w:w="2461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9ED1E5" w14:textId="77777777" w:rsidR="00AB0872" w:rsidRDefault="00000000">
            <w:pPr>
              <w:pStyle w:val="TableContents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FORMÓWKI SEKCYJNE</w:t>
            </w:r>
          </w:p>
        </w:tc>
        <w:tc>
          <w:tcPr>
            <w:tcW w:w="1222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E72332" w14:textId="77777777" w:rsidR="00AB0872" w:rsidRDefault="00000000">
            <w:pPr>
              <w:pStyle w:val="TableContents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x 3 m-c</w:t>
            </w: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3E094F" w14:textId="77777777" w:rsidR="00AB0872" w:rsidRDefault="00000000">
            <w:pPr>
              <w:pStyle w:val="TableContents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 opakowania</w:t>
            </w:r>
          </w:p>
        </w:tc>
        <w:tc>
          <w:tcPr>
            <w:tcW w:w="1079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F7F4DC" w14:textId="77777777" w:rsidR="00AB0872" w:rsidRDefault="00000000">
            <w:pPr>
              <w:pStyle w:val="TableContents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 szt</w:t>
            </w:r>
          </w:p>
        </w:tc>
        <w:tc>
          <w:tcPr>
            <w:tcW w:w="867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79A1F8" w14:textId="77777777" w:rsidR="00AB0872" w:rsidRDefault="00AB0872">
            <w:pPr>
              <w:pStyle w:val="TableContents"/>
            </w:pPr>
          </w:p>
        </w:tc>
        <w:tc>
          <w:tcPr>
            <w:tcW w:w="664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477F49" w14:textId="77777777" w:rsidR="00AB0872" w:rsidRDefault="00AB0872">
            <w:pPr>
              <w:pStyle w:val="TableContents"/>
            </w:pPr>
          </w:p>
        </w:tc>
        <w:tc>
          <w:tcPr>
            <w:tcW w:w="973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EAE558" w14:textId="77777777" w:rsidR="00AB0872" w:rsidRDefault="00AB0872">
            <w:pPr>
              <w:pStyle w:val="TableContents"/>
            </w:pPr>
          </w:p>
        </w:tc>
        <w:tc>
          <w:tcPr>
            <w:tcW w:w="514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6D21EF" w14:textId="77777777" w:rsidR="00AB0872" w:rsidRDefault="00AB0872">
            <w:pPr>
              <w:pStyle w:val="TableContents"/>
            </w:pPr>
          </w:p>
        </w:tc>
        <w:tc>
          <w:tcPr>
            <w:tcW w:w="610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BB93CF" w14:textId="77777777" w:rsidR="00AB0872" w:rsidRDefault="00AB0872">
            <w:pPr>
              <w:pStyle w:val="TableContents"/>
            </w:pPr>
          </w:p>
        </w:tc>
        <w:tc>
          <w:tcPr>
            <w:tcW w:w="13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2238B3" w14:textId="77777777" w:rsidR="00AB0872" w:rsidRDefault="00AB0872">
            <w:pPr>
              <w:pStyle w:val="TableContents"/>
            </w:pPr>
          </w:p>
        </w:tc>
      </w:tr>
      <w:tr w:rsidR="00AB0872" w14:paraId="63ECE4C6" w14:textId="77777777">
        <w:tblPrEx>
          <w:tblCellMar>
            <w:top w:w="0" w:type="dxa"/>
            <w:bottom w:w="0" w:type="dxa"/>
          </w:tblCellMar>
        </w:tblPrEx>
        <w:tc>
          <w:tcPr>
            <w:tcW w:w="256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F34C31" w14:textId="77777777" w:rsidR="00AB0872" w:rsidRDefault="00000000">
            <w:pPr>
              <w:pStyle w:val="TableContents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</w:t>
            </w:r>
          </w:p>
        </w:tc>
        <w:tc>
          <w:tcPr>
            <w:tcW w:w="2461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BEA5B3" w14:textId="77777777" w:rsidR="00AB0872" w:rsidRDefault="00000000">
            <w:pPr>
              <w:pStyle w:val="TableContents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OLEJ</w:t>
            </w:r>
          </w:p>
        </w:tc>
        <w:tc>
          <w:tcPr>
            <w:tcW w:w="1222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E7C32E" w14:textId="77777777" w:rsidR="00AB0872" w:rsidRDefault="00000000">
            <w:pPr>
              <w:pStyle w:val="TableContents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 x 12 m-c</w:t>
            </w: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379EFE" w14:textId="77777777" w:rsidR="00AB0872" w:rsidRDefault="00000000">
            <w:pPr>
              <w:pStyle w:val="TableContents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 opakowania</w:t>
            </w:r>
          </w:p>
        </w:tc>
        <w:tc>
          <w:tcPr>
            <w:tcW w:w="1079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DB4399" w14:textId="77777777" w:rsidR="00AB0872" w:rsidRDefault="00000000">
            <w:pPr>
              <w:pStyle w:val="TableContents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szt</w:t>
            </w:r>
          </w:p>
        </w:tc>
        <w:tc>
          <w:tcPr>
            <w:tcW w:w="867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BD2FCE" w14:textId="77777777" w:rsidR="00AB0872" w:rsidRDefault="00000000">
            <w:pPr>
              <w:pStyle w:val="TableContents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39.60</w:t>
            </w:r>
          </w:p>
        </w:tc>
        <w:tc>
          <w:tcPr>
            <w:tcW w:w="664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DFC8E7" w14:textId="77777777" w:rsidR="00AB0872" w:rsidRDefault="00AB0872">
            <w:pPr>
              <w:pStyle w:val="TableContents"/>
              <w:rPr>
                <w:sz w:val="16"/>
                <w:szCs w:val="16"/>
              </w:rPr>
            </w:pPr>
          </w:p>
        </w:tc>
        <w:tc>
          <w:tcPr>
            <w:tcW w:w="973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2B224F" w14:textId="77777777" w:rsidR="00AB0872" w:rsidRDefault="00000000">
            <w:pPr>
              <w:pStyle w:val="TableContents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56.25</w:t>
            </w:r>
          </w:p>
        </w:tc>
        <w:tc>
          <w:tcPr>
            <w:tcW w:w="514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CFE2C0" w14:textId="77777777" w:rsidR="00AB0872" w:rsidRDefault="00AB0872">
            <w:pPr>
              <w:pStyle w:val="TableContents"/>
            </w:pPr>
          </w:p>
        </w:tc>
        <w:tc>
          <w:tcPr>
            <w:tcW w:w="610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3AC679" w14:textId="77777777" w:rsidR="00AB0872" w:rsidRDefault="00AB0872">
            <w:pPr>
              <w:pStyle w:val="TableContents"/>
            </w:pPr>
          </w:p>
        </w:tc>
        <w:tc>
          <w:tcPr>
            <w:tcW w:w="13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DD1148" w14:textId="77777777" w:rsidR="00AB0872" w:rsidRDefault="00AB0872">
            <w:pPr>
              <w:pStyle w:val="TableContents"/>
            </w:pPr>
          </w:p>
        </w:tc>
      </w:tr>
      <w:tr w:rsidR="00AB0872" w14:paraId="350A3F12" w14:textId="77777777">
        <w:tblPrEx>
          <w:tblCellMar>
            <w:top w:w="0" w:type="dxa"/>
            <w:bottom w:w="0" w:type="dxa"/>
          </w:tblCellMar>
        </w:tblPrEx>
        <w:tc>
          <w:tcPr>
            <w:tcW w:w="256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11762B" w14:textId="77777777" w:rsidR="00AB0872" w:rsidRDefault="00000000">
            <w:pPr>
              <w:pStyle w:val="TableContents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</w:t>
            </w:r>
          </w:p>
        </w:tc>
        <w:tc>
          <w:tcPr>
            <w:tcW w:w="2461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EF1B39" w14:textId="77777777" w:rsidR="00AB0872" w:rsidRDefault="00000000">
            <w:pPr>
              <w:pStyle w:val="TableContents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GUMKI STOŻKOWE KENDA</w:t>
            </w:r>
          </w:p>
        </w:tc>
        <w:tc>
          <w:tcPr>
            <w:tcW w:w="1222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F43E1C" w14:textId="77777777" w:rsidR="00AB0872" w:rsidRDefault="00000000">
            <w:pPr>
              <w:pStyle w:val="TableContents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 x 12 m-c</w:t>
            </w: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FFA14C" w14:textId="77777777" w:rsidR="00AB0872" w:rsidRDefault="00000000">
            <w:pPr>
              <w:pStyle w:val="TableContents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 opakowania</w:t>
            </w:r>
          </w:p>
        </w:tc>
        <w:tc>
          <w:tcPr>
            <w:tcW w:w="1079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DBB461" w14:textId="77777777" w:rsidR="00AB0872" w:rsidRDefault="00000000">
            <w:pPr>
              <w:pStyle w:val="TableContents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 szt</w:t>
            </w:r>
          </w:p>
        </w:tc>
        <w:tc>
          <w:tcPr>
            <w:tcW w:w="867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A3C9EE" w14:textId="77777777" w:rsidR="00AB0872" w:rsidRDefault="00000000">
            <w:pPr>
              <w:pStyle w:val="TableContents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6.48</w:t>
            </w:r>
          </w:p>
        </w:tc>
        <w:tc>
          <w:tcPr>
            <w:tcW w:w="664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865705" w14:textId="77777777" w:rsidR="00AB0872" w:rsidRDefault="00AB0872">
            <w:pPr>
              <w:pStyle w:val="TableContents"/>
              <w:rPr>
                <w:sz w:val="16"/>
                <w:szCs w:val="16"/>
              </w:rPr>
            </w:pPr>
          </w:p>
        </w:tc>
        <w:tc>
          <w:tcPr>
            <w:tcW w:w="973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C5576C" w14:textId="77777777" w:rsidR="00AB0872" w:rsidRDefault="00000000">
            <w:pPr>
              <w:pStyle w:val="TableContents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8.75</w:t>
            </w:r>
          </w:p>
        </w:tc>
        <w:tc>
          <w:tcPr>
            <w:tcW w:w="514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B7A6B3" w14:textId="77777777" w:rsidR="00AB0872" w:rsidRDefault="00AB0872">
            <w:pPr>
              <w:pStyle w:val="TableContents"/>
            </w:pPr>
          </w:p>
        </w:tc>
        <w:tc>
          <w:tcPr>
            <w:tcW w:w="610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82DA0C" w14:textId="77777777" w:rsidR="00AB0872" w:rsidRDefault="00AB0872">
            <w:pPr>
              <w:pStyle w:val="TableContents"/>
            </w:pPr>
          </w:p>
        </w:tc>
        <w:tc>
          <w:tcPr>
            <w:tcW w:w="13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F3E0F7" w14:textId="77777777" w:rsidR="00AB0872" w:rsidRDefault="00AB0872">
            <w:pPr>
              <w:pStyle w:val="TableContents"/>
            </w:pPr>
          </w:p>
        </w:tc>
      </w:tr>
      <w:tr w:rsidR="00AB0872" w14:paraId="5F277824" w14:textId="77777777">
        <w:tblPrEx>
          <w:tblCellMar>
            <w:top w:w="0" w:type="dxa"/>
            <w:bottom w:w="0" w:type="dxa"/>
          </w:tblCellMar>
        </w:tblPrEx>
        <w:tc>
          <w:tcPr>
            <w:tcW w:w="256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22591F" w14:textId="77777777" w:rsidR="00AB0872" w:rsidRDefault="00000000">
            <w:pPr>
              <w:pStyle w:val="TableContents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</w:t>
            </w:r>
          </w:p>
        </w:tc>
        <w:tc>
          <w:tcPr>
            <w:tcW w:w="2461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C1F451" w14:textId="77777777" w:rsidR="00AB0872" w:rsidRDefault="00000000">
            <w:pPr>
              <w:pStyle w:val="TableContents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LUSTERKA</w:t>
            </w:r>
          </w:p>
        </w:tc>
        <w:tc>
          <w:tcPr>
            <w:tcW w:w="1222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C6C382" w14:textId="77777777" w:rsidR="00AB0872" w:rsidRDefault="00000000">
            <w:pPr>
              <w:pStyle w:val="TableContents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x 12 m-c</w:t>
            </w: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472446" w14:textId="77777777" w:rsidR="00AB0872" w:rsidRDefault="00000000">
            <w:pPr>
              <w:pStyle w:val="TableContents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opakowanie</w:t>
            </w:r>
          </w:p>
        </w:tc>
        <w:tc>
          <w:tcPr>
            <w:tcW w:w="1079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47674D" w14:textId="77777777" w:rsidR="00AB0872" w:rsidRDefault="00000000">
            <w:pPr>
              <w:pStyle w:val="TableContents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 szt</w:t>
            </w:r>
          </w:p>
        </w:tc>
        <w:tc>
          <w:tcPr>
            <w:tcW w:w="867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52AE98" w14:textId="77777777" w:rsidR="00AB0872" w:rsidRDefault="00000000">
            <w:pPr>
              <w:pStyle w:val="TableContents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664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00CAD8" w14:textId="77777777" w:rsidR="00AB0872" w:rsidRDefault="00AB0872">
            <w:pPr>
              <w:pStyle w:val="TableContents"/>
              <w:rPr>
                <w:sz w:val="16"/>
                <w:szCs w:val="16"/>
              </w:rPr>
            </w:pPr>
          </w:p>
        </w:tc>
        <w:tc>
          <w:tcPr>
            <w:tcW w:w="973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72A133" w14:textId="77777777" w:rsidR="00AB0872" w:rsidRDefault="00000000">
            <w:pPr>
              <w:pStyle w:val="TableContents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5.33</w:t>
            </w:r>
          </w:p>
        </w:tc>
        <w:tc>
          <w:tcPr>
            <w:tcW w:w="514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9F0E79" w14:textId="77777777" w:rsidR="00AB0872" w:rsidRDefault="00AB0872">
            <w:pPr>
              <w:pStyle w:val="TableContents"/>
            </w:pPr>
          </w:p>
        </w:tc>
        <w:tc>
          <w:tcPr>
            <w:tcW w:w="610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FB15D7" w14:textId="77777777" w:rsidR="00AB0872" w:rsidRDefault="00AB0872">
            <w:pPr>
              <w:pStyle w:val="TableContents"/>
            </w:pPr>
          </w:p>
        </w:tc>
        <w:tc>
          <w:tcPr>
            <w:tcW w:w="13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81C9CD" w14:textId="77777777" w:rsidR="00AB0872" w:rsidRDefault="00AB0872">
            <w:pPr>
              <w:pStyle w:val="TableContents"/>
            </w:pPr>
          </w:p>
        </w:tc>
      </w:tr>
      <w:tr w:rsidR="00AB0872" w14:paraId="2324EBCE" w14:textId="77777777">
        <w:tblPrEx>
          <w:tblCellMar>
            <w:top w:w="0" w:type="dxa"/>
            <w:bottom w:w="0" w:type="dxa"/>
          </w:tblCellMar>
        </w:tblPrEx>
        <w:tc>
          <w:tcPr>
            <w:tcW w:w="256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38DF8A" w14:textId="77777777" w:rsidR="00AB0872" w:rsidRDefault="00000000">
            <w:pPr>
              <w:pStyle w:val="TableContents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</w:t>
            </w:r>
          </w:p>
        </w:tc>
        <w:tc>
          <w:tcPr>
            <w:tcW w:w="2461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E4582D" w14:textId="77777777" w:rsidR="00AB0872" w:rsidRDefault="00000000">
            <w:pPr>
              <w:pStyle w:val="TableContents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PASKI CELUITOWE</w:t>
            </w:r>
          </w:p>
        </w:tc>
        <w:tc>
          <w:tcPr>
            <w:tcW w:w="1222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175BD0" w14:textId="77777777" w:rsidR="00AB0872" w:rsidRDefault="00000000">
            <w:pPr>
              <w:pStyle w:val="TableContents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x 24 m-c</w:t>
            </w: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2A0D83" w14:textId="77777777" w:rsidR="00AB0872" w:rsidRDefault="00000000">
            <w:pPr>
              <w:pStyle w:val="TableContents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opakowanie</w:t>
            </w:r>
          </w:p>
        </w:tc>
        <w:tc>
          <w:tcPr>
            <w:tcW w:w="1079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5510FE" w14:textId="77777777" w:rsidR="00AB0872" w:rsidRDefault="00000000">
            <w:pPr>
              <w:pStyle w:val="TableContents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szt</w:t>
            </w:r>
          </w:p>
        </w:tc>
        <w:tc>
          <w:tcPr>
            <w:tcW w:w="867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798ECD" w14:textId="77777777" w:rsidR="00AB0872" w:rsidRDefault="00000000">
            <w:pPr>
              <w:pStyle w:val="TableContents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28.50</w:t>
            </w:r>
          </w:p>
        </w:tc>
        <w:tc>
          <w:tcPr>
            <w:tcW w:w="664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6846F5" w14:textId="77777777" w:rsidR="00AB0872" w:rsidRDefault="00AB0872">
            <w:pPr>
              <w:pStyle w:val="TableContents"/>
              <w:rPr>
                <w:sz w:val="16"/>
                <w:szCs w:val="16"/>
              </w:rPr>
            </w:pPr>
          </w:p>
        </w:tc>
        <w:tc>
          <w:tcPr>
            <w:tcW w:w="973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7701D7" w14:textId="77777777" w:rsidR="00AB0872" w:rsidRDefault="00000000">
            <w:pPr>
              <w:pStyle w:val="TableContents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</w:t>
            </w:r>
          </w:p>
        </w:tc>
        <w:tc>
          <w:tcPr>
            <w:tcW w:w="514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8E70F8" w14:textId="77777777" w:rsidR="00AB0872" w:rsidRDefault="00AB0872">
            <w:pPr>
              <w:pStyle w:val="TableContents"/>
            </w:pPr>
          </w:p>
        </w:tc>
        <w:tc>
          <w:tcPr>
            <w:tcW w:w="610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90A818" w14:textId="77777777" w:rsidR="00AB0872" w:rsidRDefault="00AB0872">
            <w:pPr>
              <w:pStyle w:val="TableContents"/>
            </w:pPr>
          </w:p>
        </w:tc>
        <w:tc>
          <w:tcPr>
            <w:tcW w:w="13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8D7DED" w14:textId="77777777" w:rsidR="00AB0872" w:rsidRDefault="00AB0872">
            <w:pPr>
              <w:pStyle w:val="TableContents"/>
            </w:pPr>
          </w:p>
        </w:tc>
      </w:tr>
      <w:tr w:rsidR="00AB0872" w14:paraId="497F7BFA" w14:textId="77777777">
        <w:tblPrEx>
          <w:tblCellMar>
            <w:top w:w="0" w:type="dxa"/>
            <w:bottom w:w="0" w:type="dxa"/>
          </w:tblCellMar>
        </w:tblPrEx>
        <w:tc>
          <w:tcPr>
            <w:tcW w:w="256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76F73B" w14:textId="77777777" w:rsidR="00AB0872" w:rsidRDefault="00000000">
            <w:pPr>
              <w:pStyle w:val="TableContents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37</w:t>
            </w:r>
          </w:p>
        </w:tc>
        <w:tc>
          <w:tcPr>
            <w:tcW w:w="2461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F77185" w14:textId="77777777" w:rsidR="00AB0872" w:rsidRDefault="00000000">
            <w:pPr>
              <w:pStyle w:val="TableContents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KLINY DREWNIANE</w:t>
            </w:r>
          </w:p>
        </w:tc>
        <w:tc>
          <w:tcPr>
            <w:tcW w:w="1222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CAC20C" w14:textId="77777777" w:rsidR="00AB0872" w:rsidRDefault="00000000">
            <w:pPr>
              <w:pStyle w:val="TableContents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x 12 m-c</w:t>
            </w: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83322F" w14:textId="77777777" w:rsidR="00AB0872" w:rsidRDefault="00000000">
            <w:pPr>
              <w:pStyle w:val="TableContents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opakowanie</w:t>
            </w:r>
          </w:p>
        </w:tc>
        <w:tc>
          <w:tcPr>
            <w:tcW w:w="1079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28F729" w14:textId="77777777" w:rsidR="00AB0872" w:rsidRDefault="00000000">
            <w:pPr>
              <w:pStyle w:val="TableContents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 szt</w:t>
            </w:r>
          </w:p>
        </w:tc>
        <w:tc>
          <w:tcPr>
            <w:tcW w:w="867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9EC1AE" w14:textId="77777777" w:rsidR="00AB0872" w:rsidRDefault="00000000">
            <w:pPr>
              <w:pStyle w:val="TableContents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</w:t>
            </w:r>
          </w:p>
        </w:tc>
        <w:tc>
          <w:tcPr>
            <w:tcW w:w="664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78E543" w14:textId="77777777" w:rsidR="00AB0872" w:rsidRDefault="00AB0872">
            <w:pPr>
              <w:pStyle w:val="TableContents"/>
              <w:rPr>
                <w:sz w:val="16"/>
                <w:szCs w:val="16"/>
              </w:rPr>
            </w:pPr>
          </w:p>
        </w:tc>
        <w:tc>
          <w:tcPr>
            <w:tcW w:w="973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0005E5" w14:textId="77777777" w:rsidR="00AB0872" w:rsidRDefault="00000000">
            <w:pPr>
              <w:pStyle w:val="TableContents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</w:t>
            </w:r>
          </w:p>
        </w:tc>
        <w:tc>
          <w:tcPr>
            <w:tcW w:w="514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EEF1C4" w14:textId="77777777" w:rsidR="00AB0872" w:rsidRDefault="00AB0872">
            <w:pPr>
              <w:pStyle w:val="TableContents"/>
            </w:pPr>
          </w:p>
        </w:tc>
        <w:tc>
          <w:tcPr>
            <w:tcW w:w="610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BDC24C" w14:textId="77777777" w:rsidR="00AB0872" w:rsidRDefault="00AB0872">
            <w:pPr>
              <w:pStyle w:val="TableContents"/>
            </w:pPr>
          </w:p>
        </w:tc>
        <w:tc>
          <w:tcPr>
            <w:tcW w:w="13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D3AC22" w14:textId="77777777" w:rsidR="00AB0872" w:rsidRDefault="00AB0872">
            <w:pPr>
              <w:pStyle w:val="TableContents"/>
            </w:pPr>
          </w:p>
        </w:tc>
      </w:tr>
      <w:tr w:rsidR="00AB0872" w14:paraId="1769E76A" w14:textId="77777777">
        <w:tblPrEx>
          <w:tblCellMar>
            <w:top w:w="0" w:type="dxa"/>
            <w:bottom w:w="0" w:type="dxa"/>
          </w:tblCellMar>
        </w:tblPrEx>
        <w:tc>
          <w:tcPr>
            <w:tcW w:w="256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C407C1" w14:textId="77777777" w:rsidR="00AB0872" w:rsidRDefault="00000000">
            <w:pPr>
              <w:pStyle w:val="TableContents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</w:t>
            </w:r>
          </w:p>
        </w:tc>
        <w:tc>
          <w:tcPr>
            <w:tcW w:w="2461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6A3A1A" w14:textId="77777777" w:rsidR="00AB0872" w:rsidRDefault="00000000">
            <w:pPr>
              <w:pStyle w:val="TableContents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TAŚMA POLIESTROWA</w:t>
            </w:r>
          </w:p>
        </w:tc>
        <w:tc>
          <w:tcPr>
            <w:tcW w:w="1222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43B9C2" w14:textId="77777777" w:rsidR="00AB0872" w:rsidRDefault="00000000">
            <w:pPr>
              <w:pStyle w:val="TableContents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x 12 m-c</w:t>
            </w: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3A17CD" w14:textId="77777777" w:rsidR="00AB0872" w:rsidRDefault="00000000">
            <w:pPr>
              <w:pStyle w:val="TableContents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opakowanie</w:t>
            </w:r>
          </w:p>
        </w:tc>
        <w:tc>
          <w:tcPr>
            <w:tcW w:w="1079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AFE285" w14:textId="77777777" w:rsidR="00AB0872" w:rsidRDefault="00000000">
            <w:pPr>
              <w:pStyle w:val="TableContents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szt</w:t>
            </w:r>
          </w:p>
        </w:tc>
        <w:tc>
          <w:tcPr>
            <w:tcW w:w="867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91FA5B" w14:textId="77777777" w:rsidR="00AB0872" w:rsidRDefault="00AB0872">
            <w:pPr>
              <w:pStyle w:val="TableContents"/>
              <w:rPr>
                <w:sz w:val="16"/>
                <w:szCs w:val="16"/>
              </w:rPr>
            </w:pPr>
          </w:p>
        </w:tc>
        <w:tc>
          <w:tcPr>
            <w:tcW w:w="664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3E606F" w14:textId="77777777" w:rsidR="00AB0872" w:rsidRDefault="00AB0872">
            <w:pPr>
              <w:pStyle w:val="TableContents"/>
              <w:rPr>
                <w:sz w:val="16"/>
                <w:szCs w:val="16"/>
              </w:rPr>
            </w:pPr>
          </w:p>
        </w:tc>
        <w:tc>
          <w:tcPr>
            <w:tcW w:w="973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06410A" w14:textId="77777777" w:rsidR="00AB0872" w:rsidRDefault="00AB0872">
            <w:pPr>
              <w:pStyle w:val="TableContents"/>
              <w:rPr>
                <w:sz w:val="16"/>
                <w:szCs w:val="16"/>
              </w:rPr>
            </w:pPr>
          </w:p>
        </w:tc>
        <w:tc>
          <w:tcPr>
            <w:tcW w:w="514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F9F7BE" w14:textId="77777777" w:rsidR="00AB0872" w:rsidRDefault="00AB0872">
            <w:pPr>
              <w:pStyle w:val="TableContents"/>
            </w:pPr>
          </w:p>
        </w:tc>
        <w:tc>
          <w:tcPr>
            <w:tcW w:w="610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A22F6F" w14:textId="77777777" w:rsidR="00AB0872" w:rsidRDefault="00AB0872">
            <w:pPr>
              <w:pStyle w:val="TableContents"/>
            </w:pPr>
          </w:p>
        </w:tc>
        <w:tc>
          <w:tcPr>
            <w:tcW w:w="13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026F05" w14:textId="77777777" w:rsidR="00AB0872" w:rsidRDefault="00AB0872">
            <w:pPr>
              <w:pStyle w:val="TableContents"/>
            </w:pPr>
          </w:p>
        </w:tc>
      </w:tr>
      <w:tr w:rsidR="00AB0872" w14:paraId="65896C82" w14:textId="77777777">
        <w:tblPrEx>
          <w:tblCellMar>
            <w:top w:w="0" w:type="dxa"/>
            <w:bottom w:w="0" w:type="dxa"/>
          </w:tblCellMar>
        </w:tblPrEx>
        <w:tc>
          <w:tcPr>
            <w:tcW w:w="256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DF83C1" w14:textId="77777777" w:rsidR="00AB0872" w:rsidRDefault="00000000">
            <w:pPr>
              <w:pStyle w:val="TableContents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</w:t>
            </w:r>
          </w:p>
        </w:tc>
        <w:tc>
          <w:tcPr>
            <w:tcW w:w="2461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CE7070" w14:textId="77777777" w:rsidR="00AB0872" w:rsidRDefault="00000000">
            <w:pPr>
              <w:pStyle w:val="TableContents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ALUSTAT płyn 10 g</w:t>
            </w:r>
          </w:p>
        </w:tc>
        <w:tc>
          <w:tcPr>
            <w:tcW w:w="1222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BC2CB1" w14:textId="77777777" w:rsidR="00AB0872" w:rsidRDefault="00000000">
            <w:pPr>
              <w:pStyle w:val="TableContents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x 24 m-c</w:t>
            </w: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0B3806" w14:textId="77777777" w:rsidR="00AB0872" w:rsidRDefault="00000000">
            <w:pPr>
              <w:pStyle w:val="TableContents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opakowanie</w:t>
            </w:r>
          </w:p>
        </w:tc>
        <w:tc>
          <w:tcPr>
            <w:tcW w:w="1079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712117" w14:textId="77777777" w:rsidR="00AB0872" w:rsidRDefault="00000000">
            <w:pPr>
              <w:pStyle w:val="TableContents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szt</w:t>
            </w:r>
          </w:p>
        </w:tc>
        <w:tc>
          <w:tcPr>
            <w:tcW w:w="867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0F19D7" w14:textId="77777777" w:rsidR="00AB0872" w:rsidRDefault="00000000">
            <w:pPr>
              <w:pStyle w:val="TableContents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</w:p>
        </w:tc>
        <w:tc>
          <w:tcPr>
            <w:tcW w:w="664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5F2692" w14:textId="77777777" w:rsidR="00AB0872" w:rsidRDefault="00AB0872">
            <w:pPr>
              <w:pStyle w:val="TableContents"/>
              <w:rPr>
                <w:sz w:val="16"/>
                <w:szCs w:val="16"/>
              </w:rPr>
            </w:pPr>
          </w:p>
        </w:tc>
        <w:tc>
          <w:tcPr>
            <w:tcW w:w="973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57843B" w14:textId="77777777" w:rsidR="00AB0872" w:rsidRDefault="00000000">
            <w:pPr>
              <w:pStyle w:val="TableContents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</w:t>
            </w:r>
          </w:p>
        </w:tc>
        <w:tc>
          <w:tcPr>
            <w:tcW w:w="514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78B96E" w14:textId="77777777" w:rsidR="00AB0872" w:rsidRDefault="00AB0872">
            <w:pPr>
              <w:pStyle w:val="TableContents"/>
            </w:pPr>
          </w:p>
        </w:tc>
        <w:tc>
          <w:tcPr>
            <w:tcW w:w="610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6E7D50" w14:textId="77777777" w:rsidR="00AB0872" w:rsidRDefault="00AB0872">
            <w:pPr>
              <w:pStyle w:val="TableContents"/>
            </w:pPr>
          </w:p>
        </w:tc>
        <w:tc>
          <w:tcPr>
            <w:tcW w:w="13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CA436D" w14:textId="77777777" w:rsidR="00AB0872" w:rsidRDefault="00AB0872">
            <w:pPr>
              <w:pStyle w:val="TableContents"/>
            </w:pPr>
          </w:p>
        </w:tc>
      </w:tr>
      <w:tr w:rsidR="00AB0872" w14:paraId="5449E75C" w14:textId="77777777">
        <w:tblPrEx>
          <w:tblCellMar>
            <w:top w:w="0" w:type="dxa"/>
            <w:bottom w:w="0" w:type="dxa"/>
          </w:tblCellMar>
        </w:tblPrEx>
        <w:tc>
          <w:tcPr>
            <w:tcW w:w="256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14B51B" w14:textId="77777777" w:rsidR="00AB0872" w:rsidRDefault="00000000">
            <w:pPr>
              <w:pStyle w:val="TableContents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</w:p>
        </w:tc>
        <w:tc>
          <w:tcPr>
            <w:tcW w:w="2461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74ACA5" w14:textId="77777777" w:rsidR="00AB0872" w:rsidRDefault="00000000">
            <w:pPr>
              <w:pStyle w:val="TableContents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EUGENOL</w:t>
            </w:r>
          </w:p>
        </w:tc>
        <w:tc>
          <w:tcPr>
            <w:tcW w:w="1222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0FF5A1" w14:textId="77777777" w:rsidR="00AB0872" w:rsidRDefault="00000000">
            <w:pPr>
              <w:pStyle w:val="TableContents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x 36 m-c</w:t>
            </w: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4F0A76" w14:textId="77777777" w:rsidR="00AB0872" w:rsidRDefault="00000000">
            <w:pPr>
              <w:pStyle w:val="TableContents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opakowanie</w:t>
            </w:r>
          </w:p>
        </w:tc>
        <w:tc>
          <w:tcPr>
            <w:tcW w:w="1079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513D10" w14:textId="77777777" w:rsidR="00AB0872" w:rsidRDefault="00000000">
            <w:pPr>
              <w:pStyle w:val="TableContents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szt</w:t>
            </w:r>
          </w:p>
        </w:tc>
        <w:tc>
          <w:tcPr>
            <w:tcW w:w="867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A073BE" w14:textId="77777777" w:rsidR="00AB0872" w:rsidRDefault="00000000">
            <w:pPr>
              <w:pStyle w:val="TableContents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664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850D33" w14:textId="77777777" w:rsidR="00AB0872" w:rsidRDefault="00AB0872">
            <w:pPr>
              <w:pStyle w:val="TableContents"/>
              <w:rPr>
                <w:sz w:val="16"/>
                <w:szCs w:val="16"/>
              </w:rPr>
            </w:pPr>
          </w:p>
        </w:tc>
        <w:tc>
          <w:tcPr>
            <w:tcW w:w="973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583AD0" w14:textId="77777777" w:rsidR="00AB0872" w:rsidRDefault="00000000">
            <w:pPr>
              <w:pStyle w:val="TableContents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18.67</w:t>
            </w:r>
          </w:p>
        </w:tc>
        <w:tc>
          <w:tcPr>
            <w:tcW w:w="514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D51CDE" w14:textId="77777777" w:rsidR="00AB0872" w:rsidRDefault="00AB0872">
            <w:pPr>
              <w:pStyle w:val="TableContents"/>
            </w:pPr>
          </w:p>
        </w:tc>
        <w:tc>
          <w:tcPr>
            <w:tcW w:w="610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C172A5" w14:textId="77777777" w:rsidR="00AB0872" w:rsidRDefault="00AB0872">
            <w:pPr>
              <w:pStyle w:val="TableContents"/>
            </w:pPr>
          </w:p>
        </w:tc>
        <w:tc>
          <w:tcPr>
            <w:tcW w:w="13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5829D6" w14:textId="77777777" w:rsidR="00AB0872" w:rsidRDefault="00AB0872">
            <w:pPr>
              <w:pStyle w:val="TableContents"/>
            </w:pPr>
          </w:p>
        </w:tc>
      </w:tr>
      <w:tr w:rsidR="00AB0872" w14:paraId="79498CE8" w14:textId="77777777">
        <w:tblPrEx>
          <w:tblCellMar>
            <w:top w:w="0" w:type="dxa"/>
            <w:bottom w:w="0" w:type="dxa"/>
          </w:tblCellMar>
        </w:tblPrEx>
        <w:tc>
          <w:tcPr>
            <w:tcW w:w="256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3D8E7D" w14:textId="77777777" w:rsidR="00AB0872" w:rsidRDefault="00000000">
            <w:pPr>
              <w:pStyle w:val="TableContents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</w:t>
            </w:r>
          </w:p>
        </w:tc>
        <w:tc>
          <w:tcPr>
            <w:tcW w:w="2461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90119F" w14:textId="77777777" w:rsidR="00AB0872" w:rsidRDefault="00000000">
            <w:pPr>
              <w:pStyle w:val="TableContents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PROSEPT BURS 5 litrów</w:t>
            </w:r>
          </w:p>
        </w:tc>
        <w:tc>
          <w:tcPr>
            <w:tcW w:w="1222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00F426" w14:textId="77777777" w:rsidR="00AB0872" w:rsidRDefault="00000000">
            <w:pPr>
              <w:pStyle w:val="TableContents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x 24 m-c</w:t>
            </w: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A34B84" w14:textId="77777777" w:rsidR="00AB0872" w:rsidRDefault="00000000">
            <w:pPr>
              <w:pStyle w:val="TableContents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opakowanie</w:t>
            </w:r>
          </w:p>
        </w:tc>
        <w:tc>
          <w:tcPr>
            <w:tcW w:w="1079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94EE95" w14:textId="77777777" w:rsidR="00AB0872" w:rsidRDefault="00000000">
            <w:pPr>
              <w:pStyle w:val="TableContents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szt</w:t>
            </w:r>
          </w:p>
        </w:tc>
        <w:tc>
          <w:tcPr>
            <w:tcW w:w="867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9185A0" w14:textId="77777777" w:rsidR="00AB0872" w:rsidRDefault="00000000">
            <w:pPr>
              <w:pStyle w:val="TableContents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165</w:t>
            </w:r>
          </w:p>
        </w:tc>
        <w:tc>
          <w:tcPr>
            <w:tcW w:w="664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C00725" w14:textId="77777777" w:rsidR="00AB0872" w:rsidRDefault="00AB0872">
            <w:pPr>
              <w:pStyle w:val="TableContents"/>
              <w:rPr>
                <w:sz w:val="16"/>
                <w:szCs w:val="16"/>
              </w:rPr>
            </w:pPr>
          </w:p>
        </w:tc>
        <w:tc>
          <w:tcPr>
            <w:tcW w:w="973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DEDCE0" w14:textId="77777777" w:rsidR="00AB0872" w:rsidRDefault="00000000">
            <w:pPr>
              <w:pStyle w:val="TableContents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206.25</w:t>
            </w:r>
          </w:p>
        </w:tc>
        <w:tc>
          <w:tcPr>
            <w:tcW w:w="514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CC4D53" w14:textId="77777777" w:rsidR="00AB0872" w:rsidRDefault="00AB0872">
            <w:pPr>
              <w:pStyle w:val="TableContents"/>
            </w:pPr>
          </w:p>
        </w:tc>
        <w:tc>
          <w:tcPr>
            <w:tcW w:w="610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BF3BB9" w14:textId="77777777" w:rsidR="00AB0872" w:rsidRDefault="00AB0872">
            <w:pPr>
              <w:pStyle w:val="TableContents"/>
            </w:pPr>
          </w:p>
        </w:tc>
        <w:tc>
          <w:tcPr>
            <w:tcW w:w="13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63087E" w14:textId="77777777" w:rsidR="00AB0872" w:rsidRDefault="00AB0872">
            <w:pPr>
              <w:pStyle w:val="TableContents"/>
            </w:pPr>
          </w:p>
        </w:tc>
      </w:tr>
      <w:tr w:rsidR="00AB0872" w14:paraId="6AAD79DE" w14:textId="77777777">
        <w:tblPrEx>
          <w:tblCellMar>
            <w:top w:w="0" w:type="dxa"/>
            <w:bottom w:w="0" w:type="dxa"/>
          </w:tblCellMar>
        </w:tblPrEx>
        <w:tc>
          <w:tcPr>
            <w:tcW w:w="256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AF96E5" w14:textId="77777777" w:rsidR="00AB0872" w:rsidRDefault="00000000">
            <w:pPr>
              <w:pStyle w:val="TableContents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</w:t>
            </w:r>
          </w:p>
        </w:tc>
        <w:tc>
          <w:tcPr>
            <w:tcW w:w="2461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3C975A" w14:textId="77777777" w:rsidR="00AB0872" w:rsidRDefault="00000000">
            <w:pPr>
              <w:pStyle w:val="TableContents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KALKA PROSTOKĄTNA i PODKOWIASTA</w:t>
            </w:r>
          </w:p>
        </w:tc>
        <w:tc>
          <w:tcPr>
            <w:tcW w:w="1222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87081A" w14:textId="77777777" w:rsidR="00AB0872" w:rsidRDefault="00000000">
            <w:pPr>
              <w:pStyle w:val="TableContents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x 12 m-c</w:t>
            </w: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4E8DF5" w14:textId="77777777" w:rsidR="00AB0872" w:rsidRDefault="00000000">
            <w:pPr>
              <w:pStyle w:val="TableContents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opakowanie</w:t>
            </w:r>
          </w:p>
        </w:tc>
        <w:tc>
          <w:tcPr>
            <w:tcW w:w="1079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A8D8E8" w14:textId="77777777" w:rsidR="00AB0872" w:rsidRDefault="00000000">
            <w:pPr>
              <w:pStyle w:val="TableContents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 szt</w:t>
            </w:r>
          </w:p>
        </w:tc>
        <w:tc>
          <w:tcPr>
            <w:tcW w:w="867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95FB25" w14:textId="77777777" w:rsidR="00AB0872" w:rsidRDefault="00000000">
            <w:pPr>
              <w:pStyle w:val="TableContents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</w:tc>
        <w:tc>
          <w:tcPr>
            <w:tcW w:w="664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D0A37D" w14:textId="77777777" w:rsidR="00AB0872" w:rsidRDefault="00AB0872">
            <w:pPr>
              <w:pStyle w:val="TableContents"/>
              <w:rPr>
                <w:sz w:val="16"/>
                <w:szCs w:val="16"/>
              </w:rPr>
            </w:pPr>
          </w:p>
        </w:tc>
        <w:tc>
          <w:tcPr>
            <w:tcW w:w="973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1CE593" w14:textId="77777777" w:rsidR="00AB0872" w:rsidRDefault="00000000">
            <w:pPr>
              <w:pStyle w:val="TableContents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22.50</w:t>
            </w:r>
          </w:p>
        </w:tc>
        <w:tc>
          <w:tcPr>
            <w:tcW w:w="514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A01949" w14:textId="77777777" w:rsidR="00AB0872" w:rsidRDefault="00AB0872">
            <w:pPr>
              <w:pStyle w:val="TableContents"/>
            </w:pPr>
          </w:p>
        </w:tc>
        <w:tc>
          <w:tcPr>
            <w:tcW w:w="610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F6DA0B" w14:textId="77777777" w:rsidR="00AB0872" w:rsidRDefault="00AB0872">
            <w:pPr>
              <w:pStyle w:val="TableContents"/>
            </w:pPr>
          </w:p>
        </w:tc>
        <w:tc>
          <w:tcPr>
            <w:tcW w:w="13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178746" w14:textId="77777777" w:rsidR="00AB0872" w:rsidRDefault="00AB0872">
            <w:pPr>
              <w:pStyle w:val="TableContents"/>
            </w:pPr>
          </w:p>
        </w:tc>
      </w:tr>
      <w:tr w:rsidR="00AB0872" w14:paraId="74C9C64A" w14:textId="77777777">
        <w:tblPrEx>
          <w:tblCellMar>
            <w:top w:w="0" w:type="dxa"/>
            <w:bottom w:w="0" w:type="dxa"/>
          </w:tblCellMar>
        </w:tblPrEx>
        <w:tc>
          <w:tcPr>
            <w:tcW w:w="256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293A01" w14:textId="77777777" w:rsidR="00AB0872" w:rsidRDefault="00000000">
            <w:pPr>
              <w:pStyle w:val="TableContents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</w:t>
            </w:r>
          </w:p>
        </w:tc>
        <w:tc>
          <w:tcPr>
            <w:tcW w:w="2461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A2F19B" w14:textId="77777777" w:rsidR="00AB0872" w:rsidRDefault="00000000">
            <w:pPr>
              <w:pStyle w:val="TableContents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DEVIPASTA</w:t>
            </w:r>
          </w:p>
        </w:tc>
        <w:tc>
          <w:tcPr>
            <w:tcW w:w="1222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1BBED2" w14:textId="77777777" w:rsidR="00AB0872" w:rsidRDefault="00000000">
            <w:pPr>
              <w:pStyle w:val="TableContents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x 24 m-c</w:t>
            </w: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744D58" w14:textId="77777777" w:rsidR="00AB0872" w:rsidRDefault="00000000">
            <w:pPr>
              <w:pStyle w:val="TableContents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opakowanie</w:t>
            </w:r>
          </w:p>
        </w:tc>
        <w:tc>
          <w:tcPr>
            <w:tcW w:w="1079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C7CE48" w14:textId="77777777" w:rsidR="00AB0872" w:rsidRDefault="00000000">
            <w:pPr>
              <w:pStyle w:val="TableContents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szt</w:t>
            </w:r>
          </w:p>
        </w:tc>
        <w:tc>
          <w:tcPr>
            <w:tcW w:w="867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418B87" w14:textId="77777777" w:rsidR="00AB0872" w:rsidRDefault="00000000">
            <w:pPr>
              <w:pStyle w:val="TableContents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98</w:t>
            </w:r>
          </w:p>
        </w:tc>
        <w:tc>
          <w:tcPr>
            <w:tcW w:w="664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929F0C" w14:textId="77777777" w:rsidR="00AB0872" w:rsidRDefault="00AB0872">
            <w:pPr>
              <w:pStyle w:val="TableContents"/>
              <w:rPr>
                <w:sz w:val="16"/>
                <w:szCs w:val="16"/>
              </w:rPr>
            </w:pPr>
          </w:p>
        </w:tc>
        <w:tc>
          <w:tcPr>
            <w:tcW w:w="973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EC6381" w14:textId="77777777" w:rsidR="00AB0872" w:rsidRDefault="00000000">
            <w:pPr>
              <w:pStyle w:val="TableContents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130.67</w:t>
            </w:r>
          </w:p>
        </w:tc>
        <w:tc>
          <w:tcPr>
            <w:tcW w:w="514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B22507" w14:textId="77777777" w:rsidR="00AB0872" w:rsidRDefault="00AB0872">
            <w:pPr>
              <w:pStyle w:val="TableContents"/>
            </w:pPr>
          </w:p>
        </w:tc>
        <w:tc>
          <w:tcPr>
            <w:tcW w:w="610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435D3B" w14:textId="77777777" w:rsidR="00AB0872" w:rsidRDefault="00AB0872">
            <w:pPr>
              <w:pStyle w:val="TableContents"/>
            </w:pPr>
          </w:p>
        </w:tc>
        <w:tc>
          <w:tcPr>
            <w:tcW w:w="13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5C522F" w14:textId="77777777" w:rsidR="00AB0872" w:rsidRDefault="00AB0872">
            <w:pPr>
              <w:pStyle w:val="TableContents"/>
            </w:pPr>
          </w:p>
        </w:tc>
      </w:tr>
      <w:tr w:rsidR="00AB0872" w14:paraId="02681324" w14:textId="77777777">
        <w:tblPrEx>
          <w:tblCellMar>
            <w:top w:w="0" w:type="dxa"/>
            <w:bottom w:w="0" w:type="dxa"/>
          </w:tblCellMar>
        </w:tblPrEx>
        <w:tc>
          <w:tcPr>
            <w:tcW w:w="256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C8F054" w14:textId="77777777" w:rsidR="00AB0872" w:rsidRDefault="00000000">
            <w:pPr>
              <w:pStyle w:val="TableContents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</w:t>
            </w:r>
          </w:p>
        </w:tc>
        <w:tc>
          <w:tcPr>
            <w:tcW w:w="2461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B8B2A3" w14:textId="77777777" w:rsidR="00AB0872" w:rsidRDefault="00000000">
            <w:pPr>
              <w:pStyle w:val="TableContents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ELMEX żel</w:t>
            </w:r>
          </w:p>
        </w:tc>
        <w:tc>
          <w:tcPr>
            <w:tcW w:w="1222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A9F540" w14:textId="77777777" w:rsidR="00AB0872" w:rsidRDefault="00000000">
            <w:pPr>
              <w:pStyle w:val="TableContents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x 24 m-c</w:t>
            </w: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327084" w14:textId="77777777" w:rsidR="00AB0872" w:rsidRDefault="00000000">
            <w:pPr>
              <w:pStyle w:val="TableContents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opakowanie</w:t>
            </w:r>
          </w:p>
        </w:tc>
        <w:tc>
          <w:tcPr>
            <w:tcW w:w="1079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1350BF" w14:textId="77777777" w:rsidR="00AB0872" w:rsidRDefault="00000000">
            <w:pPr>
              <w:pStyle w:val="TableContents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szt</w:t>
            </w:r>
          </w:p>
        </w:tc>
        <w:tc>
          <w:tcPr>
            <w:tcW w:w="867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0D6C3A" w14:textId="77777777" w:rsidR="00AB0872" w:rsidRDefault="00000000">
            <w:pPr>
              <w:pStyle w:val="TableContents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</w:t>
            </w:r>
          </w:p>
        </w:tc>
        <w:tc>
          <w:tcPr>
            <w:tcW w:w="664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FDD9CB" w14:textId="77777777" w:rsidR="00AB0872" w:rsidRDefault="00AB0872">
            <w:pPr>
              <w:pStyle w:val="TableContents"/>
              <w:rPr>
                <w:sz w:val="16"/>
                <w:szCs w:val="16"/>
              </w:rPr>
            </w:pPr>
          </w:p>
        </w:tc>
        <w:tc>
          <w:tcPr>
            <w:tcW w:w="973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9909BA" w14:textId="77777777" w:rsidR="00AB0872" w:rsidRDefault="00000000">
            <w:pPr>
              <w:pStyle w:val="TableContents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127.50</w:t>
            </w:r>
          </w:p>
        </w:tc>
        <w:tc>
          <w:tcPr>
            <w:tcW w:w="514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16FB44" w14:textId="77777777" w:rsidR="00AB0872" w:rsidRDefault="00AB0872">
            <w:pPr>
              <w:pStyle w:val="TableContents"/>
            </w:pPr>
          </w:p>
        </w:tc>
        <w:tc>
          <w:tcPr>
            <w:tcW w:w="610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B21940" w14:textId="77777777" w:rsidR="00AB0872" w:rsidRDefault="00AB0872">
            <w:pPr>
              <w:pStyle w:val="TableContents"/>
            </w:pPr>
          </w:p>
        </w:tc>
        <w:tc>
          <w:tcPr>
            <w:tcW w:w="13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7F72E9" w14:textId="77777777" w:rsidR="00AB0872" w:rsidRDefault="00AB0872">
            <w:pPr>
              <w:pStyle w:val="TableContents"/>
            </w:pPr>
          </w:p>
        </w:tc>
      </w:tr>
      <w:tr w:rsidR="00AB0872" w14:paraId="58648D8B" w14:textId="77777777">
        <w:tblPrEx>
          <w:tblCellMar>
            <w:top w:w="0" w:type="dxa"/>
            <w:bottom w:w="0" w:type="dxa"/>
          </w:tblCellMar>
        </w:tblPrEx>
        <w:tc>
          <w:tcPr>
            <w:tcW w:w="256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B2EBEC" w14:textId="77777777" w:rsidR="00AB0872" w:rsidRDefault="00000000">
            <w:pPr>
              <w:pStyle w:val="TableContents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</w:t>
            </w:r>
          </w:p>
        </w:tc>
        <w:tc>
          <w:tcPr>
            <w:tcW w:w="2461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119E26" w14:textId="77777777" w:rsidR="00AB0872" w:rsidRDefault="00000000">
            <w:pPr>
              <w:pStyle w:val="TableContents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OROTOL PLUS</w:t>
            </w:r>
          </w:p>
        </w:tc>
        <w:tc>
          <w:tcPr>
            <w:tcW w:w="1222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ECC117" w14:textId="77777777" w:rsidR="00AB0872" w:rsidRDefault="00000000">
            <w:pPr>
              <w:pStyle w:val="TableContents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x 12 m-c</w:t>
            </w: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B86C6B" w14:textId="77777777" w:rsidR="00AB0872" w:rsidRDefault="00000000">
            <w:pPr>
              <w:pStyle w:val="TableContents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opakowanie</w:t>
            </w:r>
          </w:p>
        </w:tc>
        <w:tc>
          <w:tcPr>
            <w:tcW w:w="1079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240F47" w14:textId="77777777" w:rsidR="00AB0872" w:rsidRDefault="00000000">
            <w:pPr>
              <w:pStyle w:val="TableContents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szt</w:t>
            </w:r>
          </w:p>
        </w:tc>
        <w:tc>
          <w:tcPr>
            <w:tcW w:w="867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6AD86D" w14:textId="77777777" w:rsidR="00AB0872" w:rsidRDefault="00000000">
            <w:pPr>
              <w:pStyle w:val="TableContents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246</w:t>
            </w:r>
          </w:p>
        </w:tc>
        <w:tc>
          <w:tcPr>
            <w:tcW w:w="664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FDD24C" w14:textId="77777777" w:rsidR="00AB0872" w:rsidRDefault="00AB0872">
            <w:pPr>
              <w:pStyle w:val="TableContents"/>
              <w:rPr>
                <w:sz w:val="16"/>
                <w:szCs w:val="16"/>
              </w:rPr>
            </w:pPr>
          </w:p>
        </w:tc>
        <w:tc>
          <w:tcPr>
            <w:tcW w:w="973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797B75" w14:textId="77777777" w:rsidR="00AB0872" w:rsidRDefault="00000000">
            <w:pPr>
              <w:pStyle w:val="TableContents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307.50</w:t>
            </w:r>
          </w:p>
        </w:tc>
        <w:tc>
          <w:tcPr>
            <w:tcW w:w="514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822D25" w14:textId="77777777" w:rsidR="00AB0872" w:rsidRDefault="00AB0872">
            <w:pPr>
              <w:pStyle w:val="TableContents"/>
            </w:pPr>
          </w:p>
        </w:tc>
        <w:tc>
          <w:tcPr>
            <w:tcW w:w="610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0A9EA9" w14:textId="77777777" w:rsidR="00AB0872" w:rsidRDefault="00AB0872">
            <w:pPr>
              <w:pStyle w:val="TableContents"/>
            </w:pPr>
          </w:p>
        </w:tc>
        <w:tc>
          <w:tcPr>
            <w:tcW w:w="13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759868" w14:textId="77777777" w:rsidR="00AB0872" w:rsidRDefault="00AB0872">
            <w:pPr>
              <w:pStyle w:val="TableContents"/>
            </w:pPr>
          </w:p>
        </w:tc>
      </w:tr>
      <w:tr w:rsidR="00AB0872" w14:paraId="6DAE7C96" w14:textId="77777777">
        <w:tblPrEx>
          <w:tblCellMar>
            <w:top w:w="0" w:type="dxa"/>
            <w:bottom w:w="0" w:type="dxa"/>
          </w:tblCellMar>
        </w:tblPrEx>
        <w:tc>
          <w:tcPr>
            <w:tcW w:w="256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96FD71" w14:textId="77777777" w:rsidR="00AB0872" w:rsidRDefault="00000000">
            <w:pPr>
              <w:pStyle w:val="TableContents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</w:t>
            </w:r>
          </w:p>
        </w:tc>
        <w:tc>
          <w:tcPr>
            <w:tcW w:w="2461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8599C3" w14:textId="77777777" w:rsidR="00AB0872" w:rsidRDefault="00000000">
            <w:pPr>
              <w:pStyle w:val="TableContents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WOSK MODELOWY</w:t>
            </w:r>
          </w:p>
        </w:tc>
        <w:tc>
          <w:tcPr>
            <w:tcW w:w="1222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68B324" w14:textId="77777777" w:rsidR="00AB0872" w:rsidRDefault="00000000">
            <w:pPr>
              <w:pStyle w:val="TableContents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x 24 m-c</w:t>
            </w: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AD5C18" w14:textId="77777777" w:rsidR="00AB0872" w:rsidRDefault="00000000">
            <w:pPr>
              <w:pStyle w:val="TableContents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opakowanie</w:t>
            </w:r>
          </w:p>
        </w:tc>
        <w:tc>
          <w:tcPr>
            <w:tcW w:w="1079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B2F3C2" w14:textId="77777777" w:rsidR="00AB0872" w:rsidRDefault="00000000">
            <w:pPr>
              <w:pStyle w:val="TableContents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 szt</w:t>
            </w:r>
          </w:p>
        </w:tc>
        <w:tc>
          <w:tcPr>
            <w:tcW w:w="867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3E612D" w14:textId="77777777" w:rsidR="00AB0872" w:rsidRDefault="00000000">
            <w:pPr>
              <w:pStyle w:val="TableContents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</w:t>
            </w:r>
          </w:p>
        </w:tc>
        <w:tc>
          <w:tcPr>
            <w:tcW w:w="664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22AD06" w14:textId="77777777" w:rsidR="00AB0872" w:rsidRDefault="00AB0872">
            <w:pPr>
              <w:pStyle w:val="TableContents"/>
              <w:rPr>
                <w:sz w:val="16"/>
                <w:szCs w:val="16"/>
              </w:rPr>
            </w:pPr>
          </w:p>
        </w:tc>
        <w:tc>
          <w:tcPr>
            <w:tcW w:w="973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54A96E" w14:textId="77777777" w:rsidR="00AB0872" w:rsidRDefault="00000000">
            <w:pPr>
              <w:pStyle w:val="TableContents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</w:t>
            </w:r>
          </w:p>
        </w:tc>
        <w:tc>
          <w:tcPr>
            <w:tcW w:w="514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F4AA2B" w14:textId="77777777" w:rsidR="00AB0872" w:rsidRDefault="00AB0872">
            <w:pPr>
              <w:pStyle w:val="TableContents"/>
            </w:pPr>
          </w:p>
        </w:tc>
        <w:tc>
          <w:tcPr>
            <w:tcW w:w="610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30F8DB" w14:textId="77777777" w:rsidR="00AB0872" w:rsidRDefault="00AB0872">
            <w:pPr>
              <w:pStyle w:val="TableContents"/>
            </w:pPr>
          </w:p>
        </w:tc>
        <w:tc>
          <w:tcPr>
            <w:tcW w:w="13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C7BD1B" w14:textId="77777777" w:rsidR="00AB0872" w:rsidRDefault="00AB0872">
            <w:pPr>
              <w:pStyle w:val="TableContents"/>
            </w:pPr>
          </w:p>
        </w:tc>
      </w:tr>
      <w:tr w:rsidR="00AB0872" w14:paraId="0F40D5A4" w14:textId="77777777">
        <w:tblPrEx>
          <w:tblCellMar>
            <w:top w:w="0" w:type="dxa"/>
            <w:bottom w:w="0" w:type="dxa"/>
          </w:tblCellMar>
        </w:tblPrEx>
        <w:tc>
          <w:tcPr>
            <w:tcW w:w="256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EE8725" w14:textId="77777777" w:rsidR="00AB0872" w:rsidRDefault="00000000">
            <w:pPr>
              <w:pStyle w:val="TableContents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</w:t>
            </w:r>
          </w:p>
        </w:tc>
        <w:tc>
          <w:tcPr>
            <w:tcW w:w="2461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C36BA3" w14:textId="77777777" w:rsidR="00AB0872" w:rsidRDefault="00000000">
            <w:pPr>
              <w:pStyle w:val="TableContents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COLTOSOL</w:t>
            </w:r>
          </w:p>
        </w:tc>
        <w:tc>
          <w:tcPr>
            <w:tcW w:w="1222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0513D9" w14:textId="77777777" w:rsidR="00AB0872" w:rsidRDefault="00000000">
            <w:pPr>
              <w:pStyle w:val="TableContents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x 24 m-c</w:t>
            </w: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D7382F" w14:textId="77777777" w:rsidR="00AB0872" w:rsidRDefault="00000000">
            <w:pPr>
              <w:pStyle w:val="TableContents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opakowanie</w:t>
            </w:r>
          </w:p>
        </w:tc>
        <w:tc>
          <w:tcPr>
            <w:tcW w:w="1079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934070" w14:textId="77777777" w:rsidR="00AB0872" w:rsidRDefault="00000000">
            <w:pPr>
              <w:pStyle w:val="TableContents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szt</w:t>
            </w:r>
          </w:p>
        </w:tc>
        <w:tc>
          <w:tcPr>
            <w:tcW w:w="867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1BC89A" w14:textId="77777777" w:rsidR="00AB0872" w:rsidRDefault="00000000">
            <w:pPr>
              <w:pStyle w:val="TableContents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</w:t>
            </w:r>
          </w:p>
        </w:tc>
        <w:tc>
          <w:tcPr>
            <w:tcW w:w="664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EB9376" w14:textId="77777777" w:rsidR="00AB0872" w:rsidRDefault="00AB0872">
            <w:pPr>
              <w:pStyle w:val="TableContents"/>
              <w:rPr>
                <w:sz w:val="16"/>
                <w:szCs w:val="16"/>
              </w:rPr>
            </w:pPr>
          </w:p>
        </w:tc>
        <w:tc>
          <w:tcPr>
            <w:tcW w:w="973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84F5B3" w14:textId="77777777" w:rsidR="00AB0872" w:rsidRDefault="00000000">
            <w:pPr>
              <w:pStyle w:val="TableContents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71.25</w:t>
            </w:r>
          </w:p>
        </w:tc>
        <w:tc>
          <w:tcPr>
            <w:tcW w:w="514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D2BA14" w14:textId="77777777" w:rsidR="00AB0872" w:rsidRDefault="00AB0872">
            <w:pPr>
              <w:pStyle w:val="TableContents"/>
            </w:pPr>
          </w:p>
        </w:tc>
        <w:tc>
          <w:tcPr>
            <w:tcW w:w="610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397A65" w14:textId="77777777" w:rsidR="00AB0872" w:rsidRDefault="00AB0872">
            <w:pPr>
              <w:pStyle w:val="TableContents"/>
            </w:pPr>
          </w:p>
        </w:tc>
        <w:tc>
          <w:tcPr>
            <w:tcW w:w="13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19222C" w14:textId="77777777" w:rsidR="00AB0872" w:rsidRDefault="00AB0872">
            <w:pPr>
              <w:pStyle w:val="TableContents"/>
            </w:pPr>
          </w:p>
        </w:tc>
      </w:tr>
      <w:tr w:rsidR="00AB0872" w14:paraId="377D928E" w14:textId="77777777">
        <w:tblPrEx>
          <w:tblCellMar>
            <w:top w:w="0" w:type="dxa"/>
            <w:bottom w:w="0" w:type="dxa"/>
          </w:tblCellMar>
        </w:tblPrEx>
        <w:tc>
          <w:tcPr>
            <w:tcW w:w="256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50BE88" w14:textId="77777777" w:rsidR="00AB0872" w:rsidRDefault="00000000">
            <w:pPr>
              <w:pStyle w:val="TableContents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</w:t>
            </w:r>
          </w:p>
        </w:tc>
        <w:tc>
          <w:tcPr>
            <w:tcW w:w="2461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AA4BF6" w14:textId="77777777" w:rsidR="00AB0872" w:rsidRDefault="00000000">
            <w:pPr>
              <w:pStyle w:val="TableContents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POKROWCE NA ZAGŁÓWEK</w:t>
            </w:r>
          </w:p>
        </w:tc>
        <w:tc>
          <w:tcPr>
            <w:tcW w:w="1222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30ED11" w14:textId="77777777" w:rsidR="00AB0872" w:rsidRDefault="00000000">
            <w:pPr>
              <w:pStyle w:val="TableContents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x 12 m-c</w:t>
            </w: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0370B4" w14:textId="77777777" w:rsidR="00AB0872" w:rsidRDefault="00000000">
            <w:pPr>
              <w:pStyle w:val="TableContents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opakowanie</w:t>
            </w:r>
          </w:p>
        </w:tc>
        <w:tc>
          <w:tcPr>
            <w:tcW w:w="1079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0786D3" w14:textId="77777777" w:rsidR="00AB0872" w:rsidRDefault="00000000">
            <w:pPr>
              <w:pStyle w:val="TableContents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 szt</w:t>
            </w:r>
          </w:p>
        </w:tc>
        <w:tc>
          <w:tcPr>
            <w:tcW w:w="867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CC39E5" w14:textId="77777777" w:rsidR="00AB0872" w:rsidRDefault="00000000">
            <w:pPr>
              <w:pStyle w:val="TableContents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11.50</w:t>
            </w:r>
          </w:p>
        </w:tc>
        <w:tc>
          <w:tcPr>
            <w:tcW w:w="664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D5FFF4" w14:textId="77777777" w:rsidR="00AB0872" w:rsidRDefault="00AB0872">
            <w:pPr>
              <w:pStyle w:val="TableContents"/>
              <w:rPr>
                <w:sz w:val="16"/>
                <w:szCs w:val="16"/>
              </w:rPr>
            </w:pPr>
          </w:p>
        </w:tc>
        <w:tc>
          <w:tcPr>
            <w:tcW w:w="973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C8ED7D" w14:textId="77777777" w:rsidR="00AB0872" w:rsidRDefault="00000000">
            <w:pPr>
              <w:pStyle w:val="TableContents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15.33</w:t>
            </w:r>
          </w:p>
        </w:tc>
        <w:tc>
          <w:tcPr>
            <w:tcW w:w="514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4B9094" w14:textId="77777777" w:rsidR="00AB0872" w:rsidRDefault="00AB0872">
            <w:pPr>
              <w:pStyle w:val="TableContents"/>
            </w:pPr>
          </w:p>
        </w:tc>
        <w:tc>
          <w:tcPr>
            <w:tcW w:w="610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F65222" w14:textId="77777777" w:rsidR="00AB0872" w:rsidRDefault="00AB0872">
            <w:pPr>
              <w:pStyle w:val="TableContents"/>
            </w:pPr>
          </w:p>
        </w:tc>
        <w:tc>
          <w:tcPr>
            <w:tcW w:w="13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B9D06D" w14:textId="77777777" w:rsidR="00AB0872" w:rsidRDefault="00AB0872">
            <w:pPr>
              <w:pStyle w:val="TableContents"/>
            </w:pPr>
          </w:p>
        </w:tc>
      </w:tr>
      <w:tr w:rsidR="00AB0872" w14:paraId="761DAE15" w14:textId="77777777">
        <w:tblPrEx>
          <w:tblCellMar>
            <w:top w:w="0" w:type="dxa"/>
            <w:bottom w:w="0" w:type="dxa"/>
          </w:tblCellMar>
        </w:tblPrEx>
        <w:tc>
          <w:tcPr>
            <w:tcW w:w="256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6C2AD3" w14:textId="77777777" w:rsidR="00AB0872" w:rsidRDefault="00000000">
            <w:pPr>
              <w:pStyle w:val="TableContents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</w:t>
            </w:r>
          </w:p>
        </w:tc>
        <w:tc>
          <w:tcPr>
            <w:tcW w:w="2461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B3C74E" w14:textId="77777777" w:rsidR="00AB0872" w:rsidRDefault="00000000">
            <w:pPr>
              <w:pStyle w:val="TableContents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TEST KLASA IV i V</w:t>
            </w:r>
          </w:p>
        </w:tc>
        <w:tc>
          <w:tcPr>
            <w:tcW w:w="1222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F1CF54" w14:textId="77777777" w:rsidR="00AB0872" w:rsidRDefault="00000000">
            <w:pPr>
              <w:pStyle w:val="TableContents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x 12 m-c</w:t>
            </w: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ABBB1C" w14:textId="77777777" w:rsidR="00AB0872" w:rsidRDefault="00000000">
            <w:pPr>
              <w:pStyle w:val="TableContents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opakowanie</w:t>
            </w:r>
          </w:p>
        </w:tc>
        <w:tc>
          <w:tcPr>
            <w:tcW w:w="1079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35E2BC" w14:textId="77777777" w:rsidR="00AB0872" w:rsidRDefault="00000000">
            <w:pPr>
              <w:pStyle w:val="TableContents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250 szt</w:t>
            </w:r>
          </w:p>
        </w:tc>
        <w:tc>
          <w:tcPr>
            <w:tcW w:w="867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481DA9" w14:textId="77777777" w:rsidR="00AB0872" w:rsidRDefault="00000000">
            <w:pPr>
              <w:pStyle w:val="TableContents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</w:t>
            </w:r>
          </w:p>
        </w:tc>
        <w:tc>
          <w:tcPr>
            <w:tcW w:w="664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A6D4A8" w14:textId="77777777" w:rsidR="00AB0872" w:rsidRDefault="00AB0872">
            <w:pPr>
              <w:pStyle w:val="TableContents"/>
              <w:rPr>
                <w:sz w:val="16"/>
                <w:szCs w:val="16"/>
              </w:rPr>
            </w:pPr>
          </w:p>
        </w:tc>
        <w:tc>
          <w:tcPr>
            <w:tcW w:w="973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38F90A" w14:textId="77777777" w:rsidR="00AB0872" w:rsidRDefault="00000000">
            <w:pPr>
              <w:pStyle w:val="TableContents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113.33</w:t>
            </w:r>
          </w:p>
        </w:tc>
        <w:tc>
          <w:tcPr>
            <w:tcW w:w="514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B6BD77" w14:textId="77777777" w:rsidR="00AB0872" w:rsidRDefault="00AB0872">
            <w:pPr>
              <w:pStyle w:val="TableContents"/>
            </w:pPr>
          </w:p>
        </w:tc>
        <w:tc>
          <w:tcPr>
            <w:tcW w:w="610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8F46FC" w14:textId="77777777" w:rsidR="00AB0872" w:rsidRDefault="00AB0872">
            <w:pPr>
              <w:pStyle w:val="TableContents"/>
            </w:pPr>
          </w:p>
        </w:tc>
        <w:tc>
          <w:tcPr>
            <w:tcW w:w="13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A319B2" w14:textId="77777777" w:rsidR="00AB0872" w:rsidRDefault="00AB0872">
            <w:pPr>
              <w:pStyle w:val="TableContents"/>
            </w:pPr>
          </w:p>
        </w:tc>
      </w:tr>
      <w:tr w:rsidR="00AB0872" w14:paraId="11CF5540" w14:textId="77777777">
        <w:tblPrEx>
          <w:tblCellMar>
            <w:top w:w="0" w:type="dxa"/>
            <w:bottom w:w="0" w:type="dxa"/>
          </w:tblCellMar>
        </w:tblPrEx>
        <w:tc>
          <w:tcPr>
            <w:tcW w:w="256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AC5589" w14:textId="77777777" w:rsidR="00AB0872" w:rsidRDefault="00000000">
            <w:pPr>
              <w:pStyle w:val="TableContents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</w:t>
            </w:r>
          </w:p>
        </w:tc>
        <w:tc>
          <w:tcPr>
            <w:tcW w:w="2461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5A56FD" w14:textId="77777777" w:rsidR="00AB0872" w:rsidRDefault="00000000">
            <w:pPr>
              <w:pStyle w:val="TableContents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TLENEK CYNKU</w:t>
            </w:r>
          </w:p>
        </w:tc>
        <w:tc>
          <w:tcPr>
            <w:tcW w:w="1222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C8093F" w14:textId="77777777" w:rsidR="00AB0872" w:rsidRDefault="00000000">
            <w:pPr>
              <w:pStyle w:val="TableContents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x 36 m-c</w:t>
            </w: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17677E" w14:textId="77777777" w:rsidR="00AB0872" w:rsidRDefault="00000000">
            <w:pPr>
              <w:pStyle w:val="TableContents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opakowanie</w:t>
            </w:r>
          </w:p>
        </w:tc>
        <w:tc>
          <w:tcPr>
            <w:tcW w:w="1079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EA09B2" w14:textId="77777777" w:rsidR="00AB0872" w:rsidRDefault="00000000">
            <w:pPr>
              <w:pStyle w:val="TableContents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szt</w:t>
            </w:r>
          </w:p>
        </w:tc>
        <w:tc>
          <w:tcPr>
            <w:tcW w:w="867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8298A0" w14:textId="77777777" w:rsidR="00AB0872" w:rsidRDefault="00000000">
            <w:pPr>
              <w:pStyle w:val="TableContents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</w:p>
        </w:tc>
        <w:tc>
          <w:tcPr>
            <w:tcW w:w="664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261D5A" w14:textId="77777777" w:rsidR="00AB0872" w:rsidRDefault="00AB0872">
            <w:pPr>
              <w:pStyle w:val="TableContents"/>
              <w:rPr>
                <w:sz w:val="16"/>
                <w:szCs w:val="16"/>
              </w:rPr>
            </w:pPr>
          </w:p>
        </w:tc>
        <w:tc>
          <w:tcPr>
            <w:tcW w:w="973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40CD68" w14:textId="77777777" w:rsidR="00AB0872" w:rsidRDefault="00000000">
            <w:pPr>
              <w:pStyle w:val="TableContents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22.67</w:t>
            </w:r>
          </w:p>
        </w:tc>
        <w:tc>
          <w:tcPr>
            <w:tcW w:w="514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14BBBE" w14:textId="77777777" w:rsidR="00AB0872" w:rsidRDefault="00AB0872">
            <w:pPr>
              <w:pStyle w:val="TableContents"/>
            </w:pPr>
          </w:p>
        </w:tc>
        <w:tc>
          <w:tcPr>
            <w:tcW w:w="610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731AE7" w14:textId="77777777" w:rsidR="00AB0872" w:rsidRDefault="00AB0872">
            <w:pPr>
              <w:pStyle w:val="TableContents"/>
            </w:pPr>
          </w:p>
        </w:tc>
        <w:tc>
          <w:tcPr>
            <w:tcW w:w="13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DBD035" w14:textId="77777777" w:rsidR="00AB0872" w:rsidRDefault="00AB0872">
            <w:pPr>
              <w:pStyle w:val="TableContents"/>
            </w:pPr>
          </w:p>
        </w:tc>
      </w:tr>
      <w:tr w:rsidR="00AB0872" w14:paraId="169344CF" w14:textId="77777777">
        <w:tblPrEx>
          <w:tblCellMar>
            <w:top w:w="0" w:type="dxa"/>
            <w:bottom w:w="0" w:type="dxa"/>
          </w:tblCellMar>
        </w:tblPrEx>
        <w:tc>
          <w:tcPr>
            <w:tcW w:w="256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06437A" w14:textId="77777777" w:rsidR="00AB0872" w:rsidRDefault="00000000">
            <w:pPr>
              <w:pStyle w:val="TableContents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</w:t>
            </w:r>
          </w:p>
        </w:tc>
        <w:tc>
          <w:tcPr>
            <w:tcW w:w="2461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57873F" w14:textId="77777777" w:rsidR="00AB0872" w:rsidRDefault="00000000">
            <w:pPr>
              <w:pStyle w:val="TableContents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TCA dent</w:t>
            </w:r>
          </w:p>
        </w:tc>
        <w:tc>
          <w:tcPr>
            <w:tcW w:w="1222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EC5340" w14:textId="77777777" w:rsidR="00AB0872" w:rsidRDefault="00000000">
            <w:pPr>
              <w:pStyle w:val="TableContents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x 36 m-c</w:t>
            </w: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42B683" w14:textId="77777777" w:rsidR="00AB0872" w:rsidRDefault="00000000">
            <w:pPr>
              <w:pStyle w:val="TableContents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opakowanie</w:t>
            </w:r>
          </w:p>
        </w:tc>
        <w:tc>
          <w:tcPr>
            <w:tcW w:w="1079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608786" w14:textId="77777777" w:rsidR="00AB0872" w:rsidRDefault="00000000">
            <w:pPr>
              <w:pStyle w:val="TableContents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40szt</w:t>
            </w:r>
          </w:p>
        </w:tc>
        <w:tc>
          <w:tcPr>
            <w:tcW w:w="867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3BE18A" w14:textId="77777777" w:rsidR="00AB0872" w:rsidRDefault="00000000">
            <w:pPr>
              <w:pStyle w:val="TableContents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</w:t>
            </w:r>
          </w:p>
        </w:tc>
        <w:tc>
          <w:tcPr>
            <w:tcW w:w="664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485E5F" w14:textId="77777777" w:rsidR="00AB0872" w:rsidRDefault="00AB0872">
            <w:pPr>
              <w:pStyle w:val="TableContents"/>
              <w:rPr>
                <w:sz w:val="16"/>
                <w:szCs w:val="16"/>
              </w:rPr>
            </w:pPr>
          </w:p>
        </w:tc>
        <w:tc>
          <w:tcPr>
            <w:tcW w:w="973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594A4A" w14:textId="77777777" w:rsidR="00AB0872" w:rsidRDefault="00000000">
            <w:pPr>
              <w:pStyle w:val="TableContents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74.67</w:t>
            </w:r>
          </w:p>
        </w:tc>
        <w:tc>
          <w:tcPr>
            <w:tcW w:w="514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83C251" w14:textId="77777777" w:rsidR="00AB0872" w:rsidRDefault="00AB0872">
            <w:pPr>
              <w:pStyle w:val="TableContents"/>
            </w:pPr>
          </w:p>
        </w:tc>
        <w:tc>
          <w:tcPr>
            <w:tcW w:w="610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C25133" w14:textId="77777777" w:rsidR="00AB0872" w:rsidRDefault="00AB0872">
            <w:pPr>
              <w:pStyle w:val="TableContents"/>
            </w:pPr>
          </w:p>
        </w:tc>
        <w:tc>
          <w:tcPr>
            <w:tcW w:w="13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B1FF13" w14:textId="77777777" w:rsidR="00AB0872" w:rsidRDefault="00AB0872">
            <w:pPr>
              <w:pStyle w:val="TableContents"/>
            </w:pPr>
          </w:p>
        </w:tc>
      </w:tr>
      <w:tr w:rsidR="00AB0872" w14:paraId="38948FF7" w14:textId="77777777">
        <w:tblPrEx>
          <w:tblCellMar>
            <w:top w:w="0" w:type="dxa"/>
            <w:bottom w:w="0" w:type="dxa"/>
          </w:tblCellMar>
        </w:tblPrEx>
        <w:tc>
          <w:tcPr>
            <w:tcW w:w="256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C388ED" w14:textId="77777777" w:rsidR="00AB0872" w:rsidRDefault="00000000">
            <w:pPr>
              <w:pStyle w:val="TableContents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</w:t>
            </w:r>
          </w:p>
        </w:tc>
        <w:tc>
          <w:tcPr>
            <w:tcW w:w="2461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68A9C4" w14:textId="77777777" w:rsidR="00AB0872" w:rsidRDefault="00000000">
            <w:pPr>
              <w:pStyle w:val="TableContents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SPONGOSTAN op 10 szt</w:t>
            </w:r>
          </w:p>
        </w:tc>
        <w:tc>
          <w:tcPr>
            <w:tcW w:w="1222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458A7D" w14:textId="77777777" w:rsidR="00AB0872" w:rsidRDefault="00000000">
            <w:pPr>
              <w:pStyle w:val="TableContents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x 36 m-c</w:t>
            </w: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DE9F6C" w14:textId="77777777" w:rsidR="00AB0872" w:rsidRDefault="00000000">
            <w:pPr>
              <w:pStyle w:val="TableContents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opakowanie</w:t>
            </w:r>
          </w:p>
        </w:tc>
        <w:tc>
          <w:tcPr>
            <w:tcW w:w="1079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96CD0D" w14:textId="77777777" w:rsidR="00AB0872" w:rsidRDefault="00000000">
            <w:pPr>
              <w:pStyle w:val="TableContents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 szt</w:t>
            </w:r>
          </w:p>
        </w:tc>
        <w:tc>
          <w:tcPr>
            <w:tcW w:w="867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4524E4" w14:textId="77777777" w:rsidR="00AB0872" w:rsidRDefault="00000000">
            <w:pPr>
              <w:pStyle w:val="TableContents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121.20</w:t>
            </w:r>
          </w:p>
        </w:tc>
        <w:tc>
          <w:tcPr>
            <w:tcW w:w="664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A52F5F" w14:textId="77777777" w:rsidR="00AB0872" w:rsidRDefault="00AB0872">
            <w:pPr>
              <w:pStyle w:val="TableContents"/>
              <w:rPr>
                <w:sz w:val="16"/>
                <w:szCs w:val="16"/>
              </w:rPr>
            </w:pPr>
          </w:p>
        </w:tc>
        <w:tc>
          <w:tcPr>
            <w:tcW w:w="973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17229C" w14:textId="77777777" w:rsidR="00AB0872" w:rsidRDefault="00000000">
            <w:pPr>
              <w:pStyle w:val="TableContents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130.90</w:t>
            </w:r>
          </w:p>
        </w:tc>
        <w:tc>
          <w:tcPr>
            <w:tcW w:w="514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977F01" w14:textId="77777777" w:rsidR="00AB0872" w:rsidRDefault="00AB0872">
            <w:pPr>
              <w:pStyle w:val="TableContents"/>
            </w:pPr>
          </w:p>
        </w:tc>
        <w:tc>
          <w:tcPr>
            <w:tcW w:w="610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F03C62" w14:textId="77777777" w:rsidR="00AB0872" w:rsidRDefault="00AB0872">
            <w:pPr>
              <w:pStyle w:val="TableContents"/>
            </w:pPr>
          </w:p>
        </w:tc>
        <w:tc>
          <w:tcPr>
            <w:tcW w:w="13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49281C" w14:textId="77777777" w:rsidR="00AB0872" w:rsidRDefault="00AB0872">
            <w:pPr>
              <w:pStyle w:val="TableContents"/>
            </w:pPr>
          </w:p>
        </w:tc>
      </w:tr>
      <w:tr w:rsidR="00AB0872" w14:paraId="4C0B071E" w14:textId="77777777">
        <w:tblPrEx>
          <w:tblCellMar>
            <w:top w:w="0" w:type="dxa"/>
            <w:bottom w:w="0" w:type="dxa"/>
          </w:tblCellMar>
        </w:tblPrEx>
        <w:tc>
          <w:tcPr>
            <w:tcW w:w="256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63CFBF" w14:textId="77777777" w:rsidR="00AB0872" w:rsidRDefault="00000000">
            <w:pPr>
              <w:pStyle w:val="TableContents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</w:t>
            </w:r>
          </w:p>
        </w:tc>
        <w:tc>
          <w:tcPr>
            <w:tcW w:w="2461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25A423" w14:textId="77777777" w:rsidR="00AB0872" w:rsidRDefault="00000000">
            <w:pPr>
              <w:pStyle w:val="TableContents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WIERTŁA  różnego rodzaju</w:t>
            </w:r>
          </w:p>
        </w:tc>
        <w:tc>
          <w:tcPr>
            <w:tcW w:w="1222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168CB5" w14:textId="77777777" w:rsidR="00AB0872" w:rsidRDefault="00000000">
            <w:pPr>
              <w:pStyle w:val="TableContents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x 12 m-c</w:t>
            </w: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20EC38" w14:textId="77777777" w:rsidR="00AB0872" w:rsidRDefault="00000000">
            <w:pPr>
              <w:pStyle w:val="TableContents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 opakowania</w:t>
            </w:r>
          </w:p>
        </w:tc>
        <w:tc>
          <w:tcPr>
            <w:tcW w:w="1079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1312E8" w14:textId="77777777" w:rsidR="00AB0872" w:rsidRDefault="00000000">
            <w:pPr>
              <w:pStyle w:val="TableContents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 szt</w:t>
            </w:r>
          </w:p>
        </w:tc>
        <w:tc>
          <w:tcPr>
            <w:tcW w:w="867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C94425" w14:textId="77777777" w:rsidR="00AB0872" w:rsidRDefault="00000000">
            <w:pPr>
              <w:pStyle w:val="TableContents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  <w:tc>
          <w:tcPr>
            <w:tcW w:w="664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480EA3" w14:textId="77777777" w:rsidR="00AB0872" w:rsidRDefault="00AB0872">
            <w:pPr>
              <w:pStyle w:val="TableContents"/>
              <w:rPr>
                <w:sz w:val="16"/>
                <w:szCs w:val="16"/>
              </w:rPr>
            </w:pPr>
          </w:p>
        </w:tc>
        <w:tc>
          <w:tcPr>
            <w:tcW w:w="973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668332" w14:textId="77777777" w:rsidR="00AB0872" w:rsidRDefault="00000000">
            <w:pPr>
              <w:pStyle w:val="TableContents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514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C3D1EE" w14:textId="77777777" w:rsidR="00AB0872" w:rsidRDefault="00AB0872">
            <w:pPr>
              <w:pStyle w:val="TableContents"/>
            </w:pPr>
          </w:p>
        </w:tc>
        <w:tc>
          <w:tcPr>
            <w:tcW w:w="610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597D37" w14:textId="77777777" w:rsidR="00AB0872" w:rsidRDefault="00AB0872">
            <w:pPr>
              <w:pStyle w:val="TableContents"/>
            </w:pPr>
          </w:p>
        </w:tc>
        <w:tc>
          <w:tcPr>
            <w:tcW w:w="13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258278" w14:textId="77777777" w:rsidR="00AB0872" w:rsidRDefault="00AB0872">
            <w:pPr>
              <w:pStyle w:val="TableContents"/>
            </w:pPr>
          </w:p>
        </w:tc>
      </w:tr>
      <w:tr w:rsidR="00AB0872" w14:paraId="718FF7C0" w14:textId="77777777">
        <w:tblPrEx>
          <w:tblCellMar>
            <w:top w:w="0" w:type="dxa"/>
            <w:bottom w:w="0" w:type="dxa"/>
          </w:tblCellMar>
        </w:tblPrEx>
        <w:tc>
          <w:tcPr>
            <w:tcW w:w="256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1CD55A" w14:textId="77777777" w:rsidR="00AB0872" w:rsidRDefault="00000000">
            <w:pPr>
              <w:pStyle w:val="TableContents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</w:t>
            </w:r>
          </w:p>
        </w:tc>
        <w:tc>
          <w:tcPr>
            <w:tcW w:w="2461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31B42A" w14:textId="77777777" w:rsidR="00AB0872" w:rsidRDefault="00000000">
            <w:pPr>
              <w:pStyle w:val="TableContents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SERWETY SKŁADANE 500szt</w:t>
            </w:r>
          </w:p>
        </w:tc>
        <w:tc>
          <w:tcPr>
            <w:tcW w:w="1222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D97A42" w14:textId="77777777" w:rsidR="00AB0872" w:rsidRDefault="00000000">
            <w:pPr>
              <w:pStyle w:val="TableContents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x 12 m-c</w:t>
            </w: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342F5C" w14:textId="77777777" w:rsidR="00AB0872" w:rsidRDefault="00000000">
            <w:pPr>
              <w:pStyle w:val="TableContents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opakowanie</w:t>
            </w:r>
          </w:p>
        </w:tc>
        <w:tc>
          <w:tcPr>
            <w:tcW w:w="1079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09C027" w14:textId="77777777" w:rsidR="00AB0872" w:rsidRDefault="00000000">
            <w:pPr>
              <w:pStyle w:val="TableContents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500 szt</w:t>
            </w:r>
          </w:p>
        </w:tc>
        <w:tc>
          <w:tcPr>
            <w:tcW w:w="867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1D68F1" w14:textId="77777777" w:rsidR="00AB0872" w:rsidRDefault="00000000">
            <w:pPr>
              <w:pStyle w:val="TableContents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</w:t>
            </w:r>
          </w:p>
        </w:tc>
        <w:tc>
          <w:tcPr>
            <w:tcW w:w="664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4FB80B" w14:textId="77777777" w:rsidR="00AB0872" w:rsidRDefault="00AB0872">
            <w:pPr>
              <w:pStyle w:val="TableContents"/>
              <w:rPr>
                <w:sz w:val="16"/>
                <w:szCs w:val="16"/>
              </w:rPr>
            </w:pPr>
          </w:p>
        </w:tc>
        <w:tc>
          <w:tcPr>
            <w:tcW w:w="973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547DAC" w14:textId="77777777" w:rsidR="00AB0872" w:rsidRDefault="00000000">
            <w:pPr>
              <w:pStyle w:val="TableContents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65.33</w:t>
            </w:r>
          </w:p>
        </w:tc>
        <w:tc>
          <w:tcPr>
            <w:tcW w:w="514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661D1B" w14:textId="77777777" w:rsidR="00AB0872" w:rsidRDefault="00AB0872">
            <w:pPr>
              <w:pStyle w:val="TableContents"/>
            </w:pPr>
          </w:p>
        </w:tc>
        <w:tc>
          <w:tcPr>
            <w:tcW w:w="610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7764AF" w14:textId="77777777" w:rsidR="00AB0872" w:rsidRDefault="00AB0872">
            <w:pPr>
              <w:pStyle w:val="TableContents"/>
            </w:pPr>
          </w:p>
        </w:tc>
        <w:tc>
          <w:tcPr>
            <w:tcW w:w="13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5E592D" w14:textId="77777777" w:rsidR="00AB0872" w:rsidRDefault="00AB0872">
            <w:pPr>
              <w:pStyle w:val="TableContents"/>
            </w:pPr>
          </w:p>
        </w:tc>
      </w:tr>
      <w:tr w:rsidR="00AB0872" w14:paraId="7B92AA45" w14:textId="77777777">
        <w:tblPrEx>
          <w:tblCellMar>
            <w:top w:w="0" w:type="dxa"/>
            <w:bottom w:w="0" w:type="dxa"/>
          </w:tblCellMar>
        </w:tblPrEx>
        <w:tc>
          <w:tcPr>
            <w:tcW w:w="256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2069E0" w14:textId="77777777" w:rsidR="00AB0872" w:rsidRDefault="00000000">
            <w:pPr>
              <w:pStyle w:val="TableContents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</w:t>
            </w:r>
          </w:p>
        </w:tc>
        <w:tc>
          <w:tcPr>
            <w:tcW w:w="2461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8A8A38" w14:textId="77777777" w:rsidR="00AB0872" w:rsidRDefault="00000000">
            <w:pPr>
              <w:pStyle w:val="TableContents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NICI CHIRURGICZNE</w:t>
            </w:r>
          </w:p>
        </w:tc>
        <w:tc>
          <w:tcPr>
            <w:tcW w:w="1222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E56A00" w14:textId="77777777" w:rsidR="00AB0872" w:rsidRDefault="00000000">
            <w:pPr>
              <w:pStyle w:val="TableContents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x 24 m-c</w:t>
            </w: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204BCF" w14:textId="77777777" w:rsidR="00AB0872" w:rsidRDefault="00000000">
            <w:pPr>
              <w:pStyle w:val="TableContents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opakowanie</w:t>
            </w:r>
          </w:p>
        </w:tc>
        <w:tc>
          <w:tcPr>
            <w:tcW w:w="1079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08F473" w14:textId="77777777" w:rsidR="00AB0872" w:rsidRDefault="00000000">
            <w:pPr>
              <w:pStyle w:val="TableContents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 saszetek</w:t>
            </w:r>
          </w:p>
        </w:tc>
        <w:tc>
          <w:tcPr>
            <w:tcW w:w="867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96DF14" w14:textId="77777777" w:rsidR="00AB0872" w:rsidRDefault="00AB0872">
            <w:pPr>
              <w:pStyle w:val="TableContents"/>
              <w:rPr>
                <w:sz w:val="16"/>
                <w:szCs w:val="16"/>
              </w:rPr>
            </w:pPr>
          </w:p>
        </w:tc>
        <w:tc>
          <w:tcPr>
            <w:tcW w:w="664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F8F37B" w14:textId="77777777" w:rsidR="00AB0872" w:rsidRDefault="00AB0872">
            <w:pPr>
              <w:pStyle w:val="TableContents"/>
              <w:rPr>
                <w:sz w:val="16"/>
                <w:szCs w:val="16"/>
              </w:rPr>
            </w:pPr>
          </w:p>
        </w:tc>
        <w:tc>
          <w:tcPr>
            <w:tcW w:w="973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A1A134" w14:textId="77777777" w:rsidR="00AB0872" w:rsidRDefault="00AB0872">
            <w:pPr>
              <w:pStyle w:val="TableContents"/>
              <w:rPr>
                <w:sz w:val="16"/>
                <w:szCs w:val="16"/>
              </w:rPr>
            </w:pPr>
          </w:p>
        </w:tc>
        <w:tc>
          <w:tcPr>
            <w:tcW w:w="514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B23AE8" w14:textId="77777777" w:rsidR="00AB0872" w:rsidRDefault="00AB0872">
            <w:pPr>
              <w:pStyle w:val="TableContents"/>
            </w:pPr>
          </w:p>
        </w:tc>
        <w:tc>
          <w:tcPr>
            <w:tcW w:w="610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8AA93A" w14:textId="77777777" w:rsidR="00AB0872" w:rsidRDefault="00AB0872">
            <w:pPr>
              <w:pStyle w:val="TableContents"/>
            </w:pPr>
          </w:p>
        </w:tc>
        <w:tc>
          <w:tcPr>
            <w:tcW w:w="13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8AF2D4" w14:textId="77777777" w:rsidR="00AB0872" w:rsidRDefault="00AB0872">
            <w:pPr>
              <w:pStyle w:val="TableContents"/>
            </w:pPr>
          </w:p>
        </w:tc>
      </w:tr>
      <w:tr w:rsidR="00AB0872" w14:paraId="715221D8" w14:textId="77777777">
        <w:tblPrEx>
          <w:tblCellMar>
            <w:top w:w="0" w:type="dxa"/>
            <w:bottom w:w="0" w:type="dxa"/>
          </w:tblCellMar>
        </w:tblPrEx>
        <w:tc>
          <w:tcPr>
            <w:tcW w:w="256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9B118D" w14:textId="77777777" w:rsidR="00AB0872" w:rsidRDefault="00000000">
            <w:pPr>
              <w:pStyle w:val="TableContents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</w:t>
            </w:r>
          </w:p>
        </w:tc>
        <w:tc>
          <w:tcPr>
            <w:tcW w:w="2461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FD2B10" w14:textId="77777777" w:rsidR="00AB0872" w:rsidRDefault="00000000">
            <w:pPr>
              <w:pStyle w:val="TableContents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SKALERY</w:t>
            </w:r>
          </w:p>
        </w:tc>
        <w:tc>
          <w:tcPr>
            <w:tcW w:w="1222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69BA51" w14:textId="77777777" w:rsidR="00AB0872" w:rsidRDefault="00000000">
            <w:pPr>
              <w:pStyle w:val="TableContents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x 12 m-c</w:t>
            </w: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1D5D11" w14:textId="77777777" w:rsidR="00AB0872" w:rsidRDefault="00000000">
            <w:pPr>
              <w:pStyle w:val="TableContents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opakowanie</w:t>
            </w:r>
          </w:p>
        </w:tc>
        <w:tc>
          <w:tcPr>
            <w:tcW w:w="1079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880C07" w14:textId="77777777" w:rsidR="00AB0872" w:rsidRDefault="00000000">
            <w:pPr>
              <w:pStyle w:val="TableContents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szt</w:t>
            </w:r>
          </w:p>
        </w:tc>
        <w:tc>
          <w:tcPr>
            <w:tcW w:w="867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421A85" w14:textId="77777777" w:rsidR="00AB0872" w:rsidRDefault="00AB0872">
            <w:pPr>
              <w:pStyle w:val="TableContents"/>
              <w:rPr>
                <w:sz w:val="16"/>
                <w:szCs w:val="16"/>
              </w:rPr>
            </w:pPr>
          </w:p>
        </w:tc>
        <w:tc>
          <w:tcPr>
            <w:tcW w:w="664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004012" w14:textId="77777777" w:rsidR="00AB0872" w:rsidRDefault="00AB0872">
            <w:pPr>
              <w:pStyle w:val="TableContents"/>
              <w:rPr>
                <w:sz w:val="16"/>
                <w:szCs w:val="16"/>
              </w:rPr>
            </w:pPr>
          </w:p>
        </w:tc>
        <w:tc>
          <w:tcPr>
            <w:tcW w:w="973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A6F7FC" w14:textId="77777777" w:rsidR="00AB0872" w:rsidRDefault="00AB0872">
            <w:pPr>
              <w:pStyle w:val="TableContents"/>
              <w:rPr>
                <w:sz w:val="16"/>
                <w:szCs w:val="16"/>
              </w:rPr>
            </w:pPr>
          </w:p>
        </w:tc>
        <w:tc>
          <w:tcPr>
            <w:tcW w:w="514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846BB8" w14:textId="77777777" w:rsidR="00AB0872" w:rsidRDefault="00AB0872">
            <w:pPr>
              <w:pStyle w:val="TableContents"/>
            </w:pPr>
          </w:p>
        </w:tc>
        <w:tc>
          <w:tcPr>
            <w:tcW w:w="610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253E45" w14:textId="77777777" w:rsidR="00AB0872" w:rsidRDefault="00AB0872">
            <w:pPr>
              <w:pStyle w:val="TableContents"/>
            </w:pPr>
          </w:p>
        </w:tc>
        <w:tc>
          <w:tcPr>
            <w:tcW w:w="13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D2C165" w14:textId="77777777" w:rsidR="00AB0872" w:rsidRDefault="00AB0872">
            <w:pPr>
              <w:pStyle w:val="TableContents"/>
            </w:pPr>
          </w:p>
        </w:tc>
      </w:tr>
      <w:tr w:rsidR="00AB0872" w14:paraId="330D0EFB" w14:textId="77777777">
        <w:tblPrEx>
          <w:tblCellMar>
            <w:top w:w="0" w:type="dxa"/>
            <w:bottom w:w="0" w:type="dxa"/>
          </w:tblCellMar>
        </w:tblPrEx>
        <w:tc>
          <w:tcPr>
            <w:tcW w:w="256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E959B8" w14:textId="77777777" w:rsidR="00AB0872" w:rsidRDefault="00000000">
            <w:pPr>
              <w:pStyle w:val="TableContents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</w:t>
            </w:r>
          </w:p>
        </w:tc>
        <w:tc>
          <w:tcPr>
            <w:tcW w:w="2461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23EA97" w14:textId="77777777" w:rsidR="00AB0872" w:rsidRDefault="00000000">
            <w:pPr>
              <w:pStyle w:val="TableContents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SSAKI</w:t>
            </w:r>
          </w:p>
        </w:tc>
        <w:tc>
          <w:tcPr>
            <w:tcW w:w="1222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EBA1B6" w14:textId="77777777" w:rsidR="00AB0872" w:rsidRDefault="00000000">
            <w:pPr>
              <w:pStyle w:val="TableContents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x 24 m-c</w:t>
            </w: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A78A86" w14:textId="77777777" w:rsidR="00AB0872" w:rsidRDefault="00000000">
            <w:pPr>
              <w:pStyle w:val="TableContents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opakowanie</w:t>
            </w:r>
          </w:p>
        </w:tc>
        <w:tc>
          <w:tcPr>
            <w:tcW w:w="1079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7A147D" w14:textId="77777777" w:rsidR="00AB0872" w:rsidRDefault="00000000">
            <w:pPr>
              <w:pStyle w:val="TableContents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 szt</w:t>
            </w:r>
          </w:p>
        </w:tc>
        <w:tc>
          <w:tcPr>
            <w:tcW w:w="867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70E922" w14:textId="77777777" w:rsidR="00AB0872" w:rsidRDefault="00AB0872">
            <w:pPr>
              <w:pStyle w:val="TableContents"/>
              <w:rPr>
                <w:sz w:val="16"/>
                <w:szCs w:val="16"/>
              </w:rPr>
            </w:pPr>
          </w:p>
        </w:tc>
        <w:tc>
          <w:tcPr>
            <w:tcW w:w="664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ACA281" w14:textId="77777777" w:rsidR="00AB0872" w:rsidRDefault="00AB0872">
            <w:pPr>
              <w:pStyle w:val="TableContents"/>
              <w:rPr>
                <w:sz w:val="16"/>
                <w:szCs w:val="16"/>
              </w:rPr>
            </w:pPr>
          </w:p>
        </w:tc>
        <w:tc>
          <w:tcPr>
            <w:tcW w:w="973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E31119" w14:textId="77777777" w:rsidR="00AB0872" w:rsidRDefault="00AB0872">
            <w:pPr>
              <w:pStyle w:val="TableContents"/>
              <w:rPr>
                <w:sz w:val="16"/>
                <w:szCs w:val="16"/>
              </w:rPr>
            </w:pPr>
          </w:p>
        </w:tc>
        <w:tc>
          <w:tcPr>
            <w:tcW w:w="514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13A493" w14:textId="77777777" w:rsidR="00AB0872" w:rsidRDefault="00AB0872">
            <w:pPr>
              <w:pStyle w:val="TableContents"/>
            </w:pPr>
          </w:p>
        </w:tc>
        <w:tc>
          <w:tcPr>
            <w:tcW w:w="610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9D99F4" w14:textId="77777777" w:rsidR="00AB0872" w:rsidRDefault="00AB0872">
            <w:pPr>
              <w:pStyle w:val="TableContents"/>
            </w:pPr>
          </w:p>
        </w:tc>
        <w:tc>
          <w:tcPr>
            <w:tcW w:w="13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281DD4" w14:textId="77777777" w:rsidR="00AB0872" w:rsidRDefault="00AB0872">
            <w:pPr>
              <w:pStyle w:val="TableContents"/>
            </w:pPr>
          </w:p>
        </w:tc>
      </w:tr>
      <w:tr w:rsidR="00AB0872" w14:paraId="0500F5F6" w14:textId="77777777">
        <w:tblPrEx>
          <w:tblCellMar>
            <w:top w:w="0" w:type="dxa"/>
            <w:bottom w:w="0" w:type="dxa"/>
          </w:tblCellMar>
        </w:tblPrEx>
        <w:tc>
          <w:tcPr>
            <w:tcW w:w="256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04792B" w14:textId="77777777" w:rsidR="00AB0872" w:rsidRDefault="00000000">
            <w:pPr>
              <w:pStyle w:val="TableContents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</w:t>
            </w:r>
          </w:p>
        </w:tc>
        <w:tc>
          <w:tcPr>
            <w:tcW w:w="2461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A93320" w14:textId="77777777" w:rsidR="00AB0872" w:rsidRDefault="00000000">
            <w:pPr>
              <w:pStyle w:val="TableContents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KLEJ DO PROTEZ</w:t>
            </w:r>
          </w:p>
        </w:tc>
        <w:tc>
          <w:tcPr>
            <w:tcW w:w="1222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1B178E" w14:textId="77777777" w:rsidR="00AB0872" w:rsidRDefault="00000000">
            <w:pPr>
              <w:pStyle w:val="TableContents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x 12 m-c</w:t>
            </w: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63A6FB" w14:textId="77777777" w:rsidR="00AB0872" w:rsidRDefault="00000000">
            <w:pPr>
              <w:pStyle w:val="TableContents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opakowanie</w:t>
            </w:r>
          </w:p>
        </w:tc>
        <w:tc>
          <w:tcPr>
            <w:tcW w:w="1079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09E9E4" w14:textId="77777777" w:rsidR="00AB0872" w:rsidRDefault="00000000">
            <w:pPr>
              <w:pStyle w:val="TableContents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szt</w:t>
            </w:r>
          </w:p>
        </w:tc>
        <w:tc>
          <w:tcPr>
            <w:tcW w:w="867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5E894C" w14:textId="77777777" w:rsidR="00AB0872" w:rsidRDefault="00AB0872">
            <w:pPr>
              <w:pStyle w:val="TableContents"/>
              <w:rPr>
                <w:sz w:val="16"/>
                <w:szCs w:val="16"/>
              </w:rPr>
            </w:pPr>
          </w:p>
        </w:tc>
        <w:tc>
          <w:tcPr>
            <w:tcW w:w="664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C60EAA" w14:textId="77777777" w:rsidR="00AB0872" w:rsidRDefault="00AB0872">
            <w:pPr>
              <w:pStyle w:val="TableContents"/>
              <w:rPr>
                <w:sz w:val="16"/>
                <w:szCs w:val="16"/>
              </w:rPr>
            </w:pPr>
          </w:p>
        </w:tc>
        <w:tc>
          <w:tcPr>
            <w:tcW w:w="973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2D5284" w14:textId="77777777" w:rsidR="00AB0872" w:rsidRDefault="00AB0872">
            <w:pPr>
              <w:pStyle w:val="TableContents"/>
              <w:rPr>
                <w:sz w:val="16"/>
                <w:szCs w:val="16"/>
              </w:rPr>
            </w:pPr>
          </w:p>
        </w:tc>
        <w:tc>
          <w:tcPr>
            <w:tcW w:w="514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C38C16" w14:textId="77777777" w:rsidR="00AB0872" w:rsidRDefault="00AB0872">
            <w:pPr>
              <w:pStyle w:val="TableContents"/>
            </w:pPr>
          </w:p>
        </w:tc>
        <w:tc>
          <w:tcPr>
            <w:tcW w:w="610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E204AD" w14:textId="77777777" w:rsidR="00AB0872" w:rsidRDefault="00AB0872">
            <w:pPr>
              <w:pStyle w:val="TableContents"/>
            </w:pPr>
          </w:p>
        </w:tc>
        <w:tc>
          <w:tcPr>
            <w:tcW w:w="13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DA5523" w14:textId="77777777" w:rsidR="00AB0872" w:rsidRDefault="00AB0872">
            <w:pPr>
              <w:pStyle w:val="TableContents"/>
            </w:pPr>
          </w:p>
        </w:tc>
      </w:tr>
      <w:tr w:rsidR="00AB0872" w14:paraId="2058119A" w14:textId="77777777">
        <w:tblPrEx>
          <w:tblCellMar>
            <w:top w:w="0" w:type="dxa"/>
            <w:bottom w:w="0" w:type="dxa"/>
          </w:tblCellMar>
        </w:tblPrEx>
        <w:tc>
          <w:tcPr>
            <w:tcW w:w="256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E89478" w14:textId="77777777" w:rsidR="00AB0872" w:rsidRDefault="00000000">
            <w:pPr>
              <w:pStyle w:val="TableContents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</w:t>
            </w:r>
          </w:p>
        </w:tc>
        <w:tc>
          <w:tcPr>
            <w:tcW w:w="2461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94789D" w14:textId="77777777" w:rsidR="00AB0872" w:rsidRDefault="00000000">
            <w:pPr>
              <w:pStyle w:val="TableContents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SOFLEXY (żółte, brązowe)</w:t>
            </w:r>
          </w:p>
        </w:tc>
        <w:tc>
          <w:tcPr>
            <w:tcW w:w="1222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E401A3" w14:textId="77777777" w:rsidR="00AB0872" w:rsidRDefault="00000000">
            <w:pPr>
              <w:pStyle w:val="TableContents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x 12 m-c</w:t>
            </w: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1FCBEB" w14:textId="77777777" w:rsidR="00AB0872" w:rsidRDefault="00000000">
            <w:pPr>
              <w:pStyle w:val="TableContents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opakowanie</w:t>
            </w:r>
          </w:p>
        </w:tc>
        <w:tc>
          <w:tcPr>
            <w:tcW w:w="1079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DEBA08" w14:textId="77777777" w:rsidR="00AB0872" w:rsidRDefault="00000000">
            <w:pPr>
              <w:pStyle w:val="TableContents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 szt</w:t>
            </w:r>
          </w:p>
        </w:tc>
        <w:tc>
          <w:tcPr>
            <w:tcW w:w="867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939F92" w14:textId="77777777" w:rsidR="00AB0872" w:rsidRDefault="00AB0872">
            <w:pPr>
              <w:pStyle w:val="TableContents"/>
              <w:rPr>
                <w:sz w:val="16"/>
                <w:szCs w:val="16"/>
              </w:rPr>
            </w:pPr>
          </w:p>
        </w:tc>
        <w:tc>
          <w:tcPr>
            <w:tcW w:w="664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5D75A2" w14:textId="77777777" w:rsidR="00AB0872" w:rsidRDefault="00AB0872">
            <w:pPr>
              <w:pStyle w:val="TableContents"/>
              <w:rPr>
                <w:sz w:val="16"/>
                <w:szCs w:val="16"/>
              </w:rPr>
            </w:pPr>
          </w:p>
        </w:tc>
        <w:tc>
          <w:tcPr>
            <w:tcW w:w="973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76C0A3" w14:textId="77777777" w:rsidR="00AB0872" w:rsidRDefault="00AB0872">
            <w:pPr>
              <w:pStyle w:val="TableContents"/>
              <w:rPr>
                <w:sz w:val="16"/>
                <w:szCs w:val="16"/>
              </w:rPr>
            </w:pPr>
          </w:p>
        </w:tc>
        <w:tc>
          <w:tcPr>
            <w:tcW w:w="514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C8FF91" w14:textId="77777777" w:rsidR="00AB0872" w:rsidRDefault="00AB0872">
            <w:pPr>
              <w:pStyle w:val="TableContents"/>
            </w:pPr>
          </w:p>
        </w:tc>
        <w:tc>
          <w:tcPr>
            <w:tcW w:w="610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0102B0" w14:textId="77777777" w:rsidR="00AB0872" w:rsidRDefault="00AB0872">
            <w:pPr>
              <w:pStyle w:val="TableContents"/>
            </w:pPr>
          </w:p>
        </w:tc>
        <w:tc>
          <w:tcPr>
            <w:tcW w:w="13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D10FCD" w14:textId="77777777" w:rsidR="00AB0872" w:rsidRDefault="00AB0872">
            <w:pPr>
              <w:pStyle w:val="TableContents"/>
            </w:pPr>
          </w:p>
        </w:tc>
      </w:tr>
      <w:tr w:rsidR="00AB0872" w14:paraId="612B1612" w14:textId="77777777">
        <w:tblPrEx>
          <w:tblCellMar>
            <w:top w:w="0" w:type="dxa"/>
            <w:bottom w:w="0" w:type="dxa"/>
          </w:tblCellMar>
        </w:tblPrEx>
        <w:tc>
          <w:tcPr>
            <w:tcW w:w="256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A80A86" w14:textId="77777777" w:rsidR="00AB0872" w:rsidRDefault="00000000">
            <w:pPr>
              <w:pStyle w:val="TableContents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</w:t>
            </w:r>
          </w:p>
        </w:tc>
        <w:tc>
          <w:tcPr>
            <w:tcW w:w="2461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A89EC1" w14:textId="77777777" w:rsidR="00AB0872" w:rsidRDefault="00000000">
            <w:pPr>
              <w:pStyle w:val="TableContents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WAZELINA</w:t>
            </w:r>
          </w:p>
        </w:tc>
        <w:tc>
          <w:tcPr>
            <w:tcW w:w="1222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DF377D" w14:textId="77777777" w:rsidR="00AB0872" w:rsidRDefault="00000000">
            <w:pPr>
              <w:pStyle w:val="TableContents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x 24 m-c</w:t>
            </w: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60AD66" w14:textId="77777777" w:rsidR="00AB0872" w:rsidRDefault="00000000">
            <w:pPr>
              <w:pStyle w:val="TableContents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opakowanie</w:t>
            </w:r>
          </w:p>
        </w:tc>
        <w:tc>
          <w:tcPr>
            <w:tcW w:w="1079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E8E69E" w14:textId="77777777" w:rsidR="00AB0872" w:rsidRDefault="00000000">
            <w:pPr>
              <w:pStyle w:val="TableContents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szt</w:t>
            </w:r>
          </w:p>
        </w:tc>
        <w:tc>
          <w:tcPr>
            <w:tcW w:w="867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E3F698" w14:textId="77777777" w:rsidR="00AB0872" w:rsidRDefault="00AB0872">
            <w:pPr>
              <w:pStyle w:val="TableContents"/>
              <w:rPr>
                <w:sz w:val="16"/>
                <w:szCs w:val="16"/>
              </w:rPr>
            </w:pPr>
          </w:p>
        </w:tc>
        <w:tc>
          <w:tcPr>
            <w:tcW w:w="664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77EBBA" w14:textId="77777777" w:rsidR="00AB0872" w:rsidRDefault="00AB0872">
            <w:pPr>
              <w:pStyle w:val="TableContents"/>
              <w:rPr>
                <w:sz w:val="16"/>
                <w:szCs w:val="16"/>
              </w:rPr>
            </w:pPr>
          </w:p>
        </w:tc>
        <w:tc>
          <w:tcPr>
            <w:tcW w:w="973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9B157C" w14:textId="77777777" w:rsidR="00AB0872" w:rsidRDefault="00AB0872">
            <w:pPr>
              <w:pStyle w:val="TableContents"/>
              <w:rPr>
                <w:sz w:val="16"/>
                <w:szCs w:val="16"/>
              </w:rPr>
            </w:pPr>
          </w:p>
        </w:tc>
        <w:tc>
          <w:tcPr>
            <w:tcW w:w="514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942ADC" w14:textId="77777777" w:rsidR="00AB0872" w:rsidRDefault="00AB0872">
            <w:pPr>
              <w:pStyle w:val="TableContents"/>
            </w:pPr>
          </w:p>
        </w:tc>
        <w:tc>
          <w:tcPr>
            <w:tcW w:w="610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3D1AA7" w14:textId="77777777" w:rsidR="00AB0872" w:rsidRDefault="00AB0872">
            <w:pPr>
              <w:pStyle w:val="TableContents"/>
            </w:pPr>
          </w:p>
        </w:tc>
        <w:tc>
          <w:tcPr>
            <w:tcW w:w="13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34659D" w14:textId="77777777" w:rsidR="00AB0872" w:rsidRDefault="00AB0872">
            <w:pPr>
              <w:pStyle w:val="TableContents"/>
            </w:pPr>
          </w:p>
        </w:tc>
      </w:tr>
      <w:tr w:rsidR="00AB0872" w14:paraId="4E950AB5" w14:textId="77777777">
        <w:tblPrEx>
          <w:tblCellMar>
            <w:top w:w="0" w:type="dxa"/>
            <w:bottom w:w="0" w:type="dxa"/>
          </w:tblCellMar>
        </w:tblPrEx>
        <w:tc>
          <w:tcPr>
            <w:tcW w:w="256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FA88CE" w14:textId="77777777" w:rsidR="00AB0872" w:rsidRDefault="00000000">
            <w:pPr>
              <w:pStyle w:val="TableContents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</w:t>
            </w:r>
          </w:p>
        </w:tc>
        <w:tc>
          <w:tcPr>
            <w:tcW w:w="2461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5F1FA0" w14:textId="77777777" w:rsidR="00AB0872" w:rsidRDefault="00000000">
            <w:pPr>
              <w:pStyle w:val="TableContents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SZCZOTECZKI</w:t>
            </w:r>
          </w:p>
        </w:tc>
        <w:tc>
          <w:tcPr>
            <w:tcW w:w="1222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4D2054" w14:textId="77777777" w:rsidR="00AB0872" w:rsidRDefault="00000000">
            <w:pPr>
              <w:pStyle w:val="TableContents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x 12 m-c</w:t>
            </w: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DE233C" w14:textId="77777777" w:rsidR="00AB0872" w:rsidRDefault="00000000">
            <w:pPr>
              <w:pStyle w:val="TableContents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opakowanie</w:t>
            </w:r>
          </w:p>
        </w:tc>
        <w:tc>
          <w:tcPr>
            <w:tcW w:w="1079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FAA424" w14:textId="77777777" w:rsidR="00AB0872" w:rsidRDefault="00000000">
            <w:pPr>
              <w:pStyle w:val="TableContents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 szt</w:t>
            </w:r>
          </w:p>
        </w:tc>
        <w:tc>
          <w:tcPr>
            <w:tcW w:w="867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77CFC5" w14:textId="77777777" w:rsidR="00AB0872" w:rsidRDefault="00AB0872">
            <w:pPr>
              <w:pStyle w:val="TableContents"/>
              <w:rPr>
                <w:sz w:val="16"/>
                <w:szCs w:val="16"/>
              </w:rPr>
            </w:pPr>
          </w:p>
        </w:tc>
        <w:tc>
          <w:tcPr>
            <w:tcW w:w="664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6A9879" w14:textId="77777777" w:rsidR="00AB0872" w:rsidRDefault="00AB0872">
            <w:pPr>
              <w:pStyle w:val="TableContents"/>
              <w:rPr>
                <w:sz w:val="16"/>
                <w:szCs w:val="16"/>
              </w:rPr>
            </w:pPr>
          </w:p>
        </w:tc>
        <w:tc>
          <w:tcPr>
            <w:tcW w:w="973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6846FB" w14:textId="77777777" w:rsidR="00AB0872" w:rsidRDefault="00AB0872">
            <w:pPr>
              <w:pStyle w:val="TableContents"/>
              <w:rPr>
                <w:sz w:val="16"/>
                <w:szCs w:val="16"/>
              </w:rPr>
            </w:pPr>
          </w:p>
        </w:tc>
        <w:tc>
          <w:tcPr>
            <w:tcW w:w="514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77C9AD" w14:textId="77777777" w:rsidR="00AB0872" w:rsidRDefault="00AB0872">
            <w:pPr>
              <w:pStyle w:val="TableContents"/>
            </w:pPr>
          </w:p>
        </w:tc>
        <w:tc>
          <w:tcPr>
            <w:tcW w:w="610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80B80E" w14:textId="77777777" w:rsidR="00AB0872" w:rsidRDefault="00AB0872">
            <w:pPr>
              <w:pStyle w:val="TableContents"/>
            </w:pPr>
          </w:p>
        </w:tc>
        <w:tc>
          <w:tcPr>
            <w:tcW w:w="13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21D27F" w14:textId="77777777" w:rsidR="00AB0872" w:rsidRDefault="00AB0872">
            <w:pPr>
              <w:pStyle w:val="TableContents"/>
            </w:pPr>
          </w:p>
        </w:tc>
      </w:tr>
      <w:tr w:rsidR="00AB0872" w14:paraId="5DD5A8C0" w14:textId="77777777">
        <w:tblPrEx>
          <w:tblCellMar>
            <w:top w:w="0" w:type="dxa"/>
            <w:bottom w:w="0" w:type="dxa"/>
          </w:tblCellMar>
        </w:tblPrEx>
        <w:tc>
          <w:tcPr>
            <w:tcW w:w="256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C8A0EA" w14:textId="77777777" w:rsidR="00AB0872" w:rsidRDefault="00000000">
            <w:pPr>
              <w:pStyle w:val="TableContents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</w:t>
            </w:r>
          </w:p>
        </w:tc>
        <w:tc>
          <w:tcPr>
            <w:tcW w:w="2461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D1FEB6" w14:textId="77777777" w:rsidR="00AB0872" w:rsidRDefault="00000000">
            <w:pPr>
              <w:pStyle w:val="TableContents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KOMPOZYT flow „Gradia”</w:t>
            </w:r>
          </w:p>
        </w:tc>
        <w:tc>
          <w:tcPr>
            <w:tcW w:w="1222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254D75" w14:textId="77777777" w:rsidR="00AB0872" w:rsidRDefault="00000000">
            <w:pPr>
              <w:pStyle w:val="TableContents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x 12 m-c</w:t>
            </w: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1943F7" w14:textId="77777777" w:rsidR="00AB0872" w:rsidRDefault="00000000">
            <w:pPr>
              <w:pStyle w:val="TableContents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opakowanie</w:t>
            </w:r>
          </w:p>
        </w:tc>
        <w:tc>
          <w:tcPr>
            <w:tcW w:w="1079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5138FD" w14:textId="77777777" w:rsidR="00AB0872" w:rsidRDefault="00000000">
            <w:pPr>
              <w:pStyle w:val="TableContents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 szt</w:t>
            </w:r>
          </w:p>
        </w:tc>
        <w:tc>
          <w:tcPr>
            <w:tcW w:w="867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042F15" w14:textId="77777777" w:rsidR="00AB0872" w:rsidRDefault="00AB0872">
            <w:pPr>
              <w:pStyle w:val="TableContents"/>
              <w:rPr>
                <w:sz w:val="16"/>
                <w:szCs w:val="16"/>
              </w:rPr>
            </w:pPr>
          </w:p>
        </w:tc>
        <w:tc>
          <w:tcPr>
            <w:tcW w:w="664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8F0522" w14:textId="77777777" w:rsidR="00AB0872" w:rsidRDefault="00AB0872">
            <w:pPr>
              <w:pStyle w:val="TableContents"/>
              <w:rPr>
                <w:sz w:val="16"/>
                <w:szCs w:val="16"/>
              </w:rPr>
            </w:pPr>
          </w:p>
        </w:tc>
        <w:tc>
          <w:tcPr>
            <w:tcW w:w="973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C4AE4A" w14:textId="77777777" w:rsidR="00AB0872" w:rsidRDefault="00AB0872">
            <w:pPr>
              <w:pStyle w:val="TableContents"/>
              <w:rPr>
                <w:sz w:val="16"/>
                <w:szCs w:val="16"/>
              </w:rPr>
            </w:pPr>
          </w:p>
        </w:tc>
        <w:tc>
          <w:tcPr>
            <w:tcW w:w="514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5F048D" w14:textId="77777777" w:rsidR="00AB0872" w:rsidRDefault="00AB0872">
            <w:pPr>
              <w:pStyle w:val="TableContents"/>
            </w:pPr>
          </w:p>
        </w:tc>
        <w:tc>
          <w:tcPr>
            <w:tcW w:w="610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3E93DB" w14:textId="77777777" w:rsidR="00AB0872" w:rsidRDefault="00AB0872">
            <w:pPr>
              <w:pStyle w:val="TableContents"/>
            </w:pPr>
          </w:p>
        </w:tc>
        <w:tc>
          <w:tcPr>
            <w:tcW w:w="13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BAEAFC" w14:textId="77777777" w:rsidR="00AB0872" w:rsidRDefault="00AB0872">
            <w:pPr>
              <w:pStyle w:val="TableContents"/>
            </w:pPr>
          </w:p>
        </w:tc>
      </w:tr>
      <w:tr w:rsidR="00AB0872" w14:paraId="484E5E00" w14:textId="77777777">
        <w:tblPrEx>
          <w:tblCellMar>
            <w:top w:w="0" w:type="dxa"/>
            <w:bottom w:w="0" w:type="dxa"/>
          </w:tblCellMar>
        </w:tblPrEx>
        <w:tc>
          <w:tcPr>
            <w:tcW w:w="256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B7BA78" w14:textId="77777777" w:rsidR="00AB0872" w:rsidRDefault="00000000">
            <w:pPr>
              <w:pStyle w:val="TableContents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63</w:t>
            </w:r>
          </w:p>
        </w:tc>
        <w:tc>
          <w:tcPr>
            <w:tcW w:w="2461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797CEF" w14:textId="77777777" w:rsidR="00AB0872" w:rsidRDefault="00000000">
            <w:pPr>
              <w:pStyle w:val="TableContents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PŁYN LUGOLA</w:t>
            </w:r>
          </w:p>
        </w:tc>
        <w:tc>
          <w:tcPr>
            <w:tcW w:w="1222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BAD9E2" w14:textId="77777777" w:rsidR="00AB0872" w:rsidRDefault="00000000">
            <w:pPr>
              <w:pStyle w:val="TableContents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x 24 m-c</w:t>
            </w: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456CB8" w14:textId="77777777" w:rsidR="00AB0872" w:rsidRDefault="00000000">
            <w:pPr>
              <w:pStyle w:val="TableContents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opakowanie</w:t>
            </w:r>
          </w:p>
        </w:tc>
        <w:tc>
          <w:tcPr>
            <w:tcW w:w="1079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68C2D5" w14:textId="77777777" w:rsidR="00AB0872" w:rsidRDefault="00000000">
            <w:pPr>
              <w:pStyle w:val="TableContents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szt</w:t>
            </w:r>
          </w:p>
        </w:tc>
        <w:tc>
          <w:tcPr>
            <w:tcW w:w="867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07461D" w14:textId="77777777" w:rsidR="00AB0872" w:rsidRDefault="00AB0872">
            <w:pPr>
              <w:pStyle w:val="TableContents"/>
              <w:rPr>
                <w:sz w:val="16"/>
                <w:szCs w:val="16"/>
              </w:rPr>
            </w:pPr>
          </w:p>
        </w:tc>
        <w:tc>
          <w:tcPr>
            <w:tcW w:w="664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198D32" w14:textId="77777777" w:rsidR="00AB0872" w:rsidRDefault="00AB0872">
            <w:pPr>
              <w:pStyle w:val="TableContents"/>
              <w:rPr>
                <w:sz w:val="16"/>
                <w:szCs w:val="16"/>
              </w:rPr>
            </w:pPr>
          </w:p>
        </w:tc>
        <w:tc>
          <w:tcPr>
            <w:tcW w:w="973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4A75A9" w14:textId="77777777" w:rsidR="00AB0872" w:rsidRDefault="00AB0872">
            <w:pPr>
              <w:pStyle w:val="TableContents"/>
              <w:rPr>
                <w:sz w:val="16"/>
                <w:szCs w:val="16"/>
              </w:rPr>
            </w:pPr>
          </w:p>
        </w:tc>
        <w:tc>
          <w:tcPr>
            <w:tcW w:w="514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90743C" w14:textId="77777777" w:rsidR="00AB0872" w:rsidRDefault="00AB0872">
            <w:pPr>
              <w:pStyle w:val="TableContents"/>
            </w:pPr>
          </w:p>
        </w:tc>
        <w:tc>
          <w:tcPr>
            <w:tcW w:w="610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C82992" w14:textId="77777777" w:rsidR="00AB0872" w:rsidRDefault="00AB0872">
            <w:pPr>
              <w:pStyle w:val="TableContents"/>
            </w:pPr>
          </w:p>
        </w:tc>
        <w:tc>
          <w:tcPr>
            <w:tcW w:w="13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EF95AF" w14:textId="77777777" w:rsidR="00AB0872" w:rsidRDefault="00AB0872">
            <w:pPr>
              <w:pStyle w:val="TableContents"/>
            </w:pPr>
          </w:p>
        </w:tc>
      </w:tr>
      <w:tr w:rsidR="00AB0872" w14:paraId="0DC4871E" w14:textId="77777777">
        <w:tblPrEx>
          <w:tblCellMar>
            <w:top w:w="0" w:type="dxa"/>
            <w:bottom w:w="0" w:type="dxa"/>
          </w:tblCellMar>
        </w:tblPrEx>
        <w:tc>
          <w:tcPr>
            <w:tcW w:w="256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78F08F" w14:textId="77777777" w:rsidR="00AB0872" w:rsidRDefault="00000000">
            <w:pPr>
              <w:pStyle w:val="TableContents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64</w:t>
            </w:r>
          </w:p>
        </w:tc>
        <w:tc>
          <w:tcPr>
            <w:tcW w:w="2461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B1472A" w14:textId="77777777" w:rsidR="00AB0872" w:rsidRDefault="00000000">
            <w:pPr>
              <w:pStyle w:val="TableContents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RIVA A2 światłoutwardzalna i chemoutwardzalna</w:t>
            </w:r>
          </w:p>
        </w:tc>
        <w:tc>
          <w:tcPr>
            <w:tcW w:w="1222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03C5FE" w14:textId="77777777" w:rsidR="00AB0872" w:rsidRDefault="00000000">
            <w:pPr>
              <w:pStyle w:val="TableContents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1x 3 m-c</w:t>
            </w: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CF54F0" w14:textId="77777777" w:rsidR="00AB0872" w:rsidRDefault="00000000">
            <w:pPr>
              <w:pStyle w:val="TableContents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opakowanie</w:t>
            </w:r>
          </w:p>
        </w:tc>
        <w:tc>
          <w:tcPr>
            <w:tcW w:w="1079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FA4B19" w14:textId="77777777" w:rsidR="00AB0872" w:rsidRDefault="00000000">
            <w:pPr>
              <w:pStyle w:val="TableContents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1szt</w:t>
            </w:r>
          </w:p>
        </w:tc>
        <w:tc>
          <w:tcPr>
            <w:tcW w:w="867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1FE062" w14:textId="77777777" w:rsidR="00AB0872" w:rsidRDefault="00AB0872">
            <w:pPr>
              <w:pStyle w:val="TableContents"/>
              <w:rPr>
                <w:sz w:val="16"/>
                <w:szCs w:val="16"/>
              </w:rPr>
            </w:pPr>
          </w:p>
        </w:tc>
        <w:tc>
          <w:tcPr>
            <w:tcW w:w="664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F01BCC" w14:textId="77777777" w:rsidR="00AB0872" w:rsidRDefault="00AB0872">
            <w:pPr>
              <w:pStyle w:val="TableContents"/>
              <w:rPr>
                <w:sz w:val="16"/>
                <w:szCs w:val="16"/>
              </w:rPr>
            </w:pPr>
          </w:p>
        </w:tc>
        <w:tc>
          <w:tcPr>
            <w:tcW w:w="973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670EE5" w14:textId="77777777" w:rsidR="00AB0872" w:rsidRDefault="00AB0872">
            <w:pPr>
              <w:pStyle w:val="TableContents"/>
              <w:rPr>
                <w:sz w:val="16"/>
                <w:szCs w:val="16"/>
              </w:rPr>
            </w:pPr>
          </w:p>
        </w:tc>
        <w:tc>
          <w:tcPr>
            <w:tcW w:w="514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B319FF" w14:textId="77777777" w:rsidR="00AB0872" w:rsidRDefault="00AB0872">
            <w:pPr>
              <w:pStyle w:val="TableContents"/>
            </w:pPr>
          </w:p>
        </w:tc>
        <w:tc>
          <w:tcPr>
            <w:tcW w:w="610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F904F5" w14:textId="77777777" w:rsidR="00AB0872" w:rsidRDefault="00AB0872">
            <w:pPr>
              <w:pStyle w:val="TableContents"/>
            </w:pPr>
          </w:p>
        </w:tc>
        <w:tc>
          <w:tcPr>
            <w:tcW w:w="13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40031F" w14:textId="77777777" w:rsidR="00AB0872" w:rsidRDefault="00AB0872">
            <w:pPr>
              <w:pStyle w:val="TableContents"/>
            </w:pPr>
          </w:p>
        </w:tc>
      </w:tr>
      <w:tr w:rsidR="00AB0872" w14:paraId="01E317A9" w14:textId="77777777">
        <w:tblPrEx>
          <w:tblCellMar>
            <w:top w:w="0" w:type="dxa"/>
            <w:bottom w:w="0" w:type="dxa"/>
          </w:tblCellMar>
        </w:tblPrEx>
        <w:tc>
          <w:tcPr>
            <w:tcW w:w="256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804EFB" w14:textId="77777777" w:rsidR="00AB0872" w:rsidRDefault="00000000">
            <w:pPr>
              <w:pStyle w:val="TableContents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</w:t>
            </w:r>
          </w:p>
        </w:tc>
        <w:tc>
          <w:tcPr>
            <w:tcW w:w="2461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62DF28" w14:textId="77777777" w:rsidR="00AB0872" w:rsidRDefault="00000000">
            <w:pPr>
              <w:pStyle w:val="TableContents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THERACAL LC</w:t>
            </w:r>
          </w:p>
        </w:tc>
        <w:tc>
          <w:tcPr>
            <w:tcW w:w="1222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17D18F" w14:textId="77777777" w:rsidR="00AB0872" w:rsidRDefault="00000000">
            <w:pPr>
              <w:pStyle w:val="TableContents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x 12 m-c</w:t>
            </w: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CF0E21" w14:textId="77777777" w:rsidR="00AB0872" w:rsidRDefault="00000000">
            <w:pPr>
              <w:pStyle w:val="TableContents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opakowanie</w:t>
            </w:r>
          </w:p>
        </w:tc>
        <w:tc>
          <w:tcPr>
            <w:tcW w:w="1079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5DBDCA" w14:textId="77777777" w:rsidR="00AB0872" w:rsidRDefault="00000000">
            <w:pPr>
              <w:pStyle w:val="TableContents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 szt</w:t>
            </w:r>
          </w:p>
        </w:tc>
        <w:tc>
          <w:tcPr>
            <w:tcW w:w="867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46B1E5" w14:textId="77777777" w:rsidR="00AB0872" w:rsidRDefault="00AB0872">
            <w:pPr>
              <w:pStyle w:val="TableContents"/>
              <w:rPr>
                <w:sz w:val="16"/>
                <w:szCs w:val="16"/>
              </w:rPr>
            </w:pPr>
          </w:p>
        </w:tc>
        <w:tc>
          <w:tcPr>
            <w:tcW w:w="664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236AEB" w14:textId="77777777" w:rsidR="00AB0872" w:rsidRDefault="00AB0872">
            <w:pPr>
              <w:pStyle w:val="TableContents"/>
              <w:rPr>
                <w:sz w:val="16"/>
                <w:szCs w:val="16"/>
              </w:rPr>
            </w:pPr>
          </w:p>
        </w:tc>
        <w:tc>
          <w:tcPr>
            <w:tcW w:w="973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C99336" w14:textId="77777777" w:rsidR="00AB0872" w:rsidRDefault="00AB0872">
            <w:pPr>
              <w:pStyle w:val="TableContents"/>
              <w:rPr>
                <w:sz w:val="16"/>
                <w:szCs w:val="16"/>
              </w:rPr>
            </w:pPr>
          </w:p>
        </w:tc>
        <w:tc>
          <w:tcPr>
            <w:tcW w:w="514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215049" w14:textId="77777777" w:rsidR="00AB0872" w:rsidRDefault="00AB0872">
            <w:pPr>
              <w:pStyle w:val="TableContents"/>
            </w:pPr>
          </w:p>
        </w:tc>
        <w:tc>
          <w:tcPr>
            <w:tcW w:w="610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120046" w14:textId="77777777" w:rsidR="00AB0872" w:rsidRDefault="00AB0872">
            <w:pPr>
              <w:pStyle w:val="TableContents"/>
            </w:pPr>
          </w:p>
        </w:tc>
        <w:tc>
          <w:tcPr>
            <w:tcW w:w="13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A14BBA" w14:textId="77777777" w:rsidR="00AB0872" w:rsidRDefault="00AB0872">
            <w:pPr>
              <w:pStyle w:val="TableContents"/>
            </w:pPr>
          </w:p>
        </w:tc>
      </w:tr>
      <w:tr w:rsidR="00AB0872" w14:paraId="145D5B80" w14:textId="77777777">
        <w:tblPrEx>
          <w:tblCellMar>
            <w:top w:w="0" w:type="dxa"/>
            <w:bottom w:w="0" w:type="dxa"/>
          </w:tblCellMar>
        </w:tblPrEx>
        <w:tc>
          <w:tcPr>
            <w:tcW w:w="256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0F4FE4" w14:textId="77777777" w:rsidR="00AB0872" w:rsidRDefault="00000000">
            <w:pPr>
              <w:pStyle w:val="TableContents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</w:t>
            </w:r>
          </w:p>
        </w:tc>
        <w:tc>
          <w:tcPr>
            <w:tcW w:w="2461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7898B9" w14:textId="77777777" w:rsidR="00AB0872" w:rsidRDefault="00000000">
            <w:pPr>
              <w:pStyle w:val="TableContents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JODOFORM</w:t>
            </w:r>
          </w:p>
        </w:tc>
        <w:tc>
          <w:tcPr>
            <w:tcW w:w="1222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87D934" w14:textId="77777777" w:rsidR="00AB0872" w:rsidRDefault="00000000">
            <w:pPr>
              <w:pStyle w:val="TableContents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x 36 m-c</w:t>
            </w: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A46D4A" w14:textId="77777777" w:rsidR="00AB0872" w:rsidRDefault="00000000">
            <w:pPr>
              <w:pStyle w:val="TableContents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opakowanie</w:t>
            </w:r>
          </w:p>
        </w:tc>
        <w:tc>
          <w:tcPr>
            <w:tcW w:w="1079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01A212" w14:textId="77777777" w:rsidR="00AB0872" w:rsidRDefault="00000000">
            <w:pPr>
              <w:pStyle w:val="TableContents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szt</w:t>
            </w:r>
          </w:p>
        </w:tc>
        <w:tc>
          <w:tcPr>
            <w:tcW w:w="867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B385DA" w14:textId="77777777" w:rsidR="00AB0872" w:rsidRDefault="00000000">
            <w:pPr>
              <w:pStyle w:val="TableContents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65.01</w:t>
            </w:r>
          </w:p>
        </w:tc>
        <w:tc>
          <w:tcPr>
            <w:tcW w:w="664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22B2AB" w14:textId="77777777" w:rsidR="00AB0872" w:rsidRDefault="00AB0872">
            <w:pPr>
              <w:pStyle w:val="TableContents"/>
              <w:rPr>
                <w:sz w:val="16"/>
                <w:szCs w:val="16"/>
              </w:rPr>
            </w:pPr>
          </w:p>
        </w:tc>
        <w:tc>
          <w:tcPr>
            <w:tcW w:w="973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2D25FC" w14:textId="77777777" w:rsidR="00AB0872" w:rsidRDefault="00000000">
            <w:pPr>
              <w:pStyle w:val="TableContents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86.67</w:t>
            </w:r>
          </w:p>
        </w:tc>
        <w:tc>
          <w:tcPr>
            <w:tcW w:w="514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17028B" w14:textId="77777777" w:rsidR="00AB0872" w:rsidRDefault="00AB0872">
            <w:pPr>
              <w:pStyle w:val="TableContents"/>
            </w:pPr>
          </w:p>
        </w:tc>
        <w:tc>
          <w:tcPr>
            <w:tcW w:w="610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C99212" w14:textId="77777777" w:rsidR="00AB0872" w:rsidRDefault="00AB0872">
            <w:pPr>
              <w:pStyle w:val="TableContents"/>
            </w:pPr>
          </w:p>
        </w:tc>
        <w:tc>
          <w:tcPr>
            <w:tcW w:w="13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F594E2" w14:textId="77777777" w:rsidR="00AB0872" w:rsidRDefault="00AB0872">
            <w:pPr>
              <w:pStyle w:val="TableContents"/>
            </w:pPr>
          </w:p>
        </w:tc>
      </w:tr>
      <w:tr w:rsidR="00AB0872" w14:paraId="1161E18B" w14:textId="77777777">
        <w:tblPrEx>
          <w:tblCellMar>
            <w:top w:w="0" w:type="dxa"/>
            <w:bottom w:w="0" w:type="dxa"/>
          </w:tblCellMar>
        </w:tblPrEx>
        <w:tc>
          <w:tcPr>
            <w:tcW w:w="256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8BF638" w14:textId="77777777" w:rsidR="00AB0872" w:rsidRDefault="00000000">
            <w:pPr>
              <w:pStyle w:val="TableContents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67</w:t>
            </w:r>
          </w:p>
        </w:tc>
        <w:tc>
          <w:tcPr>
            <w:tcW w:w="2461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71AF72" w14:textId="77777777" w:rsidR="00AB0872" w:rsidRDefault="00000000">
            <w:pPr>
              <w:pStyle w:val="TableContents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CITOCARTIN</w:t>
            </w:r>
          </w:p>
        </w:tc>
        <w:tc>
          <w:tcPr>
            <w:tcW w:w="1222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644783" w14:textId="77777777" w:rsidR="00AB0872" w:rsidRDefault="00000000">
            <w:pPr>
              <w:pStyle w:val="TableContents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x 3 m-c</w:t>
            </w: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182EAE" w14:textId="77777777" w:rsidR="00AB0872" w:rsidRDefault="00000000">
            <w:pPr>
              <w:pStyle w:val="TableContents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 opakowania</w:t>
            </w:r>
          </w:p>
        </w:tc>
        <w:tc>
          <w:tcPr>
            <w:tcW w:w="1079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C39021" w14:textId="77777777" w:rsidR="00AB0872" w:rsidRDefault="00000000">
            <w:pPr>
              <w:pStyle w:val="TableContents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 szt</w:t>
            </w:r>
          </w:p>
        </w:tc>
        <w:tc>
          <w:tcPr>
            <w:tcW w:w="867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7D2C16" w14:textId="77777777" w:rsidR="00AB0872" w:rsidRDefault="00AB0872">
            <w:pPr>
              <w:pStyle w:val="TableContents"/>
              <w:rPr>
                <w:sz w:val="16"/>
                <w:szCs w:val="16"/>
              </w:rPr>
            </w:pPr>
          </w:p>
        </w:tc>
        <w:tc>
          <w:tcPr>
            <w:tcW w:w="664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1129A0" w14:textId="77777777" w:rsidR="00AB0872" w:rsidRDefault="00AB0872">
            <w:pPr>
              <w:pStyle w:val="TableContents"/>
              <w:rPr>
                <w:sz w:val="16"/>
                <w:szCs w:val="16"/>
              </w:rPr>
            </w:pPr>
          </w:p>
        </w:tc>
        <w:tc>
          <w:tcPr>
            <w:tcW w:w="973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76AC9A" w14:textId="77777777" w:rsidR="00AB0872" w:rsidRDefault="00AB0872">
            <w:pPr>
              <w:pStyle w:val="TableContents"/>
              <w:rPr>
                <w:sz w:val="16"/>
                <w:szCs w:val="16"/>
              </w:rPr>
            </w:pPr>
          </w:p>
        </w:tc>
        <w:tc>
          <w:tcPr>
            <w:tcW w:w="514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C862BE" w14:textId="77777777" w:rsidR="00AB0872" w:rsidRDefault="00AB0872">
            <w:pPr>
              <w:pStyle w:val="TableContents"/>
            </w:pPr>
          </w:p>
        </w:tc>
        <w:tc>
          <w:tcPr>
            <w:tcW w:w="610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80E1D8" w14:textId="77777777" w:rsidR="00AB0872" w:rsidRDefault="00AB0872">
            <w:pPr>
              <w:pStyle w:val="TableContents"/>
            </w:pPr>
          </w:p>
        </w:tc>
        <w:tc>
          <w:tcPr>
            <w:tcW w:w="13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651EF8" w14:textId="77777777" w:rsidR="00AB0872" w:rsidRDefault="00AB0872">
            <w:pPr>
              <w:pStyle w:val="TableContents"/>
            </w:pPr>
          </w:p>
        </w:tc>
      </w:tr>
      <w:tr w:rsidR="00AB0872" w14:paraId="0A586E32" w14:textId="77777777">
        <w:tblPrEx>
          <w:tblCellMar>
            <w:top w:w="0" w:type="dxa"/>
            <w:bottom w:w="0" w:type="dxa"/>
          </w:tblCellMar>
        </w:tblPrEx>
        <w:tc>
          <w:tcPr>
            <w:tcW w:w="256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1655FA" w14:textId="77777777" w:rsidR="00AB0872" w:rsidRDefault="00000000">
            <w:pPr>
              <w:pStyle w:val="TableContents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</w:t>
            </w:r>
          </w:p>
        </w:tc>
        <w:tc>
          <w:tcPr>
            <w:tcW w:w="2461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ED58C6" w14:textId="77777777" w:rsidR="00AB0872" w:rsidRDefault="00000000">
            <w:pPr>
              <w:pStyle w:val="TableContents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DEXADENT</w:t>
            </w:r>
          </w:p>
        </w:tc>
        <w:tc>
          <w:tcPr>
            <w:tcW w:w="1222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736EA2" w14:textId="77777777" w:rsidR="00AB0872" w:rsidRDefault="00000000">
            <w:pPr>
              <w:pStyle w:val="TableContents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 x 12 m-c</w:t>
            </w: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681A5C" w14:textId="77777777" w:rsidR="00AB0872" w:rsidRDefault="00000000">
            <w:pPr>
              <w:pStyle w:val="TableContents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 opakowania</w:t>
            </w:r>
          </w:p>
        </w:tc>
        <w:tc>
          <w:tcPr>
            <w:tcW w:w="1079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C82FA3" w14:textId="77777777" w:rsidR="00AB0872" w:rsidRDefault="00000000">
            <w:pPr>
              <w:pStyle w:val="TableContents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szt</w:t>
            </w:r>
          </w:p>
        </w:tc>
        <w:tc>
          <w:tcPr>
            <w:tcW w:w="867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D84F91" w14:textId="77777777" w:rsidR="00AB0872" w:rsidRDefault="00AB0872">
            <w:pPr>
              <w:pStyle w:val="TableContents"/>
              <w:rPr>
                <w:sz w:val="16"/>
                <w:szCs w:val="16"/>
              </w:rPr>
            </w:pPr>
          </w:p>
        </w:tc>
        <w:tc>
          <w:tcPr>
            <w:tcW w:w="664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712EDC" w14:textId="77777777" w:rsidR="00AB0872" w:rsidRDefault="00AB0872">
            <w:pPr>
              <w:pStyle w:val="TableContents"/>
              <w:rPr>
                <w:sz w:val="16"/>
                <w:szCs w:val="16"/>
              </w:rPr>
            </w:pPr>
          </w:p>
        </w:tc>
        <w:tc>
          <w:tcPr>
            <w:tcW w:w="973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1FAF2C" w14:textId="77777777" w:rsidR="00AB0872" w:rsidRDefault="00AB0872">
            <w:pPr>
              <w:pStyle w:val="TableContents"/>
              <w:rPr>
                <w:sz w:val="16"/>
                <w:szCs w:val="16"/>
              </w:rPr>
            </w:pPr>
          </w:p>
        </w:tc>
        <w:tc>
          <w:tcPr>
            <w:tcW w:w="514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90118F" w14:textId="77777777" w:rsidR="00AB0872" w:rsidRDefault="00AB0872">
            <w:pPr>
              <w:pStyle w:val="TableContents"/>
            </w:pPr>
          </w:p>
        </w:tc>
        <w:tc>
          <w:tcPr>
            <w:tcW w:w="610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FE8E56" w14:textId="77777777" w:rsidR="00AB0872" w:rsidRDefault="00AB0872">
            <w:pPr>
              <w:pStyle w:val="TableContents"/>
            </w:pPr>
          </w:p>
        </w:tc>
        <w:tc>
          <w:tcPr>
            <w:tcW w:w="13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A76EF5" w14:textId="77777777" w:rsidR="00AB0872" w:rsidRDefault="00AB0872">
            <w:pPr>
              <w:pStyle w:val="TableContents"/>
            </w:pPr>
          </w:p>
        </w:tc>
      </w:tr>
      <w:tr w:rsidR="00AB0872" w14:paraId="5122524B" w14:textId="77777777">
        <w:tblPrEx>
          <w:tblCellMar>
            <w:top w:w="0" w:type="dxa"/>
            <w:bottom w:w="0" w:type="dxa"/>
          </w:tblCellMar>
        </w:tblPrEx>
        <w:tc>
          <w:tcPr>
            <w:tcW w:w="256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8828AF" w14:textId="77777777" w:rsidR="00AB0872" w:rsidRDefault="00000000">
            <w:pPr>
              <w:pStyle w:val="TableContents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</w:t>
            </w:r>
          </w:p>
        </w:tc>
        <w:tc>
          <w:tcPr>
            <w:tcW w:w="2461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8DCE70" w14:textId="77777777" w:rsidR="00AB0872" w:rsidRDefault="00000000">
            <w:pPr>
              <w:pStyle w:val="TableContents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SACHOL żel</w:t>
            </w:r>
          </w:p>
        </w:tc>
        <w:tc>
          <w:tcPr>
            <w:tcW w:w="1222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358B1C" w14:textId="77777777" w:rsidR="00AB0872" w:rsidRDefault="00000000">
            <w:pPr>
              <w:pStyle w:val="TableContents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 x 12 m-c</w:t>
            </w: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2684B8" w14:textId="77777777" w:rsidR="00AB0872" w:rsidRDefault="00000000">
            <w:pPr>
              <w:pStyle w:val="TableContents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 opakowania</w:t>
            </w:r>
          </w:p>
        </w:tc>
        <w:tc>
          <w:tcPr>
            <w:tcW w:w="1079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BE4E9F" w14:textId="77777777" w:rsidR="00AB0872" w:rsidRDefault="00000000">
            <w:pPr>
              <w:pStyle w:val="TableContents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szt</w:t>
            </w:r>
          </w:p>
        </w:tc>
        <w:tc>
          <w:tcPr>
            <w:tcW w:w="867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DB2A6B" w14:textId="77777777" w:rsidR="00AB0872" w:rsidRDefault="00AB0872">
            <w:pPr>
              <w:pStyle w:val="TableContents"/>
              <w:rPr>
                <w:sz w:val="16"/>
                <w:szCs w:val="16"/>
              </w:rPr>
            </w:pPr>
          </w:p>
        </w:tc>
        <w:tc>
          <w:tcPr>
            <w:tcW w:w="664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F6F9A1" w14:textId="77777777" w:rsidR="00AB0872" w:rsidRDefault="00AB0872">
            <w:pPr>
              <w:pStyle w:val="TableContents"/>
              <w:rPr>
                <w:sz w:val="16"/>
                <w:szCs w:val="16"/>
              </w:rPr>
            </w:pPr>
          </w:p>
        </w:tc>
        <w:tc>
          <w:tcPr>
            <w:tcW w:w="973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D35626" w14:textId="77777777" w:rsidR="00AB0872" w:rsidRDefault="00AB0872">
            <w:pPr>
              <w:pStyle w:val="TableContents"/>
              <w:rPr>
                <w:sz w:val="16"/>
                <w:szCs w:val="16"/>
              </w:rPr>
            </w:pPr>
          </w:p>
        </w:tc>
        <w:tc>
          <w:tcPr>
            <w:tcW w:w="514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9CE6A5" w14:textId="77777777" w:rsidR="00AB0872" w:rsidRDefault="00AB0872">
            <w:pPr>
              <w:pStyle w:val="TableContents"/>
            </w:pPr>
          </w:p>
        </w:tc>
        <w:tc>
          <w:tcPr>
            <w:tcW w:w="610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48FE91" w14:textId="77777777" w:rsidR="00AB0872" w:rsidRDefault="00AB0872">
            <w:pPr>
              <w:pStyle w:val="TableContents"/>
            </w:pPr>
          </w:p>
        </w:tc>
        <w:tc>
          <w:tcPr>
            <w:tcW w:w="13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5AC41C" w14:textId="77777777" w:rsidR="00AB0872" w:rsidRDefault="00AB0872">
            <w:pPr>
              <w:pStyle w:val="TableContents"/>
            </w:pPr>
          </w:p>
        </w:tc>
      </w:tr>
      <w:tr w:rsidR="00AB0872" w14:paraId="632BD5FA" w14:textId="77777777">
        <w:tblPrEx>
          <w:tblCellMar>
            <w:top w:w="0" w:type="dxa"/>
            <w:bottom w:w="0" w:type="dxa"/>
          </w:tblCellMar>
        </w:tblPrEx>
        <w:trPr>
          <w:trHeight w:val="256"/>
        </w:trPr>
        <w:tc>
          <w:tcPr>
            <w:tcW w:w="256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BBE535" w14:textId="77777777" w:rsidR="00AB0872" w:rsidRDefault="00000000">
            <w:pPr>
              <w:pStyle w:val="TableContents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</w:t>
            </w:r>
          </w:p>
        </w:tc>
        <w:tc>
          <w:tcPr>
            <w:tcW w:w="2461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54F38D" w14:textId="77777777" w:rsidR="00AB0872" w:rsidRDefault="00000000">
            <w:pPr>
              <w:pStyle w:val="TableContents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LIGNOX</w:t>
            </w:r>
          </w:p>
        </w:tc>
        <w:tc>
          <w:tcPr>
            <w:tcW w:w="1222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104522" w14:textId="77777777" w:rsidR="00AB0872" w:rsidRDefault="00000000">
            <w:pPr>
              <w:pStyle w:val="TableContents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x 12 m-c</w:t>
            </w: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390C2F" w14:textId="77777777" w:rsidR="00AB0872" w:rsidRDefault="00000000">
            <w:pPr>
              <w:pStyle w:val="TableContents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opakowanie</w:t>
            </w:r>
          </w:p>
        </w:tc>
        <w:tc>
          <w:tcPr>
            <w:tcW w:w="1079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9530F4" w14:textId="77777777" w:rsidR="00AB0872" w:rsidRDefault="00000000">
            <w:pPr>
              <w:pStyle w:val="TableContents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szt</w:t>
            </w:r>
          </w:p>
        </w:tc>
        <w:tc>
          <w:tcPr>
            <w:tcW w:w="867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83DE39" w14:textId="77777777" w:rsidR="00AB0872" w:rsidRDefault="00AB0872">
            <w:pPr>
              <w:pStyle w:val="TableContents"/>
              <w:rPr>
                <w:sz w:val="16"/>
                <w:szCs w:val="16"/>
              </w:rPr>
            </w:pPr>
          </w:p>
        </w:tc>
        <w:tc>
          <w:tcPr>
            <w:tcW w:w="664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F12BE4" w14:textId="77777777" w:rsidR="00AB0872" w:rsidRDefault="00AB0872">
            <w:pPr>
              <w:pStyle w:val="TableContents"/>
              <w:rPr>
                <w:sz w:val="16"/>
                <w:szCs w:val="16"/>
              </w:rPr>
            </w:pPr>
          </w:p>
        </w:tc>
        <w:tc>
          <w:tcPr>
            <w:tcW w:w="973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2D94FC" w14:textId="77777777" w:rsidR="00AB0872" w:rsidRDefault="00AB0872">
            <w:pPr>
              <w:pStyle w:val="TableContents"/>
              <w:rPr>
                <w:sz w:val="16"/>
                <w:szCs w:val="16"/>
              </w:rPr>
            </w:pPr>
          </w:p>
        </w:tc>
        <w:tc>
          <w:tcPr>
            <w:tcW w:w="514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B94224" w14:textId="77777777" w:rsidR="00AB0872" w:rsidRDefault="00AB0872">
            <w:pPr>
              <w:pStyle w:val="TableContents"/>
            </w:pPr>
          </w:p>
        </w:tc>
        <w:tc>
          <w:tcPr>
            <w:tcW w:w="610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2B3A91" w14:textId="77777777" w:rsidR="00AB0872" w:rsidRDefault="00AB0872">
            <w:pPr>
              <w:pStyle w:val="TableContents"/>
            </w:pPr>
          </w:p>
        </w:tc>
        <w:tc>
          <w:tcPr>
            <w:tcW w:w="13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729E32" w14:textId="77777777" w:rsidR="00AB0872" w:rsidRDefault="00AB0872">
            <w:pPr>
              <w:pStyle w:val="TableContents"/>
            </w:pPr>
          </w:p>
        </w:tc>
      </w:tr>
      <w:tr w:rsidR="00AB0872" w14:paraId="28D3E325" w14:textId="77777777">
        <w:tblPrEx>
          <w:tblCellMar>
            <w:top w:w="0" w:type="dxa"/>
            <w:bottom w:w="0" w:type="dxa"/>
          </w:tblCellMar>
        </w:tblPrEx>
        <w:tc>
          <w:tcPr>
            <w:tcW w:w="256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BCD4A7" w14:textId="77777777" w:rsidR="00AB0872" w:rsidRDefault="00000000">
            <w:pPr>
              <w:pStyle w:val="TableContents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71</w:t>
            </w:r>
          </w:p>
        </w:tc>
        <w:tc>
          <w:tcPr>
            <w:tcW w:w="2461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36D5AC" w14:textId="77777777" w:rsidR="00AB0872" w:rsidRDefault="00000000">
            <w:pPr>
              <w:pStyle w:val="TableContents"/>
              <w:rPr>
                <w:rFonts w:ascii="Arial" w:hAnsi="Arial"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MEPIDONT 2%</w:t>
            </w:r>
          </w:p>
        </w:tc>
        <w:tc>
          <w:tcPr>
            <w:tcW w:w="1222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AFFA81" w14:textId="77777777" w:rsidR="00AB0872" w:rsidRDefault="00000000">
            <w:pPr>
              <w:pStyle w:val="TableContents"/>
              <w:rPr>
                <w:rFonts w:ascii="Arial" w:hAnsi="Arial"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1x 4m-c</w:t>
            </w: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2A0A98" w14:textId="77777777" w:rsidR="00AB0872" w:rsidRDefault="00000000">
            <w:pPr>
              <w:pStyle w:val="TableContents"/>
              <w:rPr>
                <w:rFonts w:ascii="Arial" w:hAnsi="Arial"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3 opakowania</w:t>
            </w:r>
          </w:p>
        </w:tc>
        <w:tc>
          <w:tcPr>
            <w:tcW w:w="1079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E539FE" w14:textId="77777777" w:rsidR="00AB0872" w:rsidRDefault="00000000">
            <w:pPr>
              <w:pStyle w:val="TableContents"/>
              <w:rPr>
                <w:rFonts w:ascii="Arial" w:hAnsi="Arial"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50 szt</w:t>
            </w:r>
          </w:p>
        </w:tc>
        <w:tc>
          <w:tcPr>
            <w:tcW w:w="867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EE97C5" w14:textId="77777777" w:rsidR="00AB0872" w:rsidRDefault="00AB0872">
            <w:pPr>
              <w:pStyle w:val="TableContents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664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4139E1" w14:textId="77777777" w:rsidR="00AB0872" w:rsidRDefault="00AB0872">
            <w:pPr>
              <w:pStyle w:val="TableContents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73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565A5B" w14:textId="77777777" w:rsidR="00AB0872" w:rsidRDefault="00AB0872">
            <w:pPr>
              <w:pStyle w:val="TableContents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14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D54B5F" w14:textId="77777777" w:rsidR="00AB0872" w:rsidRDefault="00AB0872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610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B94E16" w14:textId="77777777" w:rsidR="00AB0872" w:rsidRDefault="00AB0872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13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F55BE9" w14:textId="77777777" w:rsidR="00AB0872" w:rsidRDefault="00AB0872">
            <w:pPr>
              <w:pStyle w:val="TableContents"/>
              <w:rPr>
                <w:rFonts w:ascii="Arial" w:hAnsi="Arial"/>
              </w:rPr>
            </w:pPr>
          </w:p>
        </w:tc>
      </w:tr>
      <w:tr w:rsidR="00AB0872" w14:paraId="18B500B9" w14:textId="77777777">
        <w:tblPrEx>
          <w:tblCellMar>
            <w:top w:w="0" w:type="dxa"/>
            <w:bottom w:w="0" w:type="dxa"/>
          </w:tblCellMar>
        </w:tblPrEx>
        <w:tc>
          <w:tcPr>
            <w:tcW w:w="256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BDD2B0" w14:textId="77777777" w:rsidR="00AB0872" w:rsidRDefault="00000000">
            <w:pPr>
              <w:pStyle w:val="TableContents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72</w:t>
            </w:r>
          </w:p>
        </w:tc>
        <w:tc>
          <w:tcPr>
            <w:tcW w:w="2461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489863" w14:textId="77777777" w:rsidR="00AB0872" w:rsidRDefault="00000000">
            <w:pPr>
              <w:pStyle w:val="TableContents"/>
              <w:rPr>
                <w:rFonts w:ascii="Arial" w:hAnsi="Arial"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KAMIENIE ARKANSANS STOŻEK</w:t>
            </w:r>
          </w:p>
        </w:tc>
        <w:tc>
          <w:tcPr>
            <w:tcW w:w="1222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0AB766" w14:textId="77777777" w:rsidR="00AB0872" w:rsidRDefault="00000000">
            <w:pPr>
              <w:pStyle w:val="TableContents"/>
              <w:rPr>
                <w:rFonts w:ascii="Arial" w:hAnsi="Arial"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1 x 12 m-c</w:t>
            </w: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2AAF0D" w14:textId="77777777" w:rsidR="00AB0872" w:rsidRDefault="00000000">
            <w:pPr>
              <w:pStyle w:val="TableContents"/>
              <w:rPr>
                <w:rFonts w:ascii="Arial" w:hAnsi="Arial"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3 opakowania</w:t>
            </w:r>
          </w:p>
        </w:tc>
        <w:tc>
          <w:tcPr>
            <w:tcW w:w="1079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8A6E40" w14:textId="77777777" w:rsidR="00AB0872" w:rsidRDefault="00000000">
            <w:pPr>
              <w:pStyle w:val="TableContents"/>
              <w:rPr>
                <w:rFonts w:ascii="Arial" w:hAnsi="Arial"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10 szt</w:t>
            </w:r>
          </w:p>
        </w:tc>
        <w:tc>
          <w:tcPr>
            <w:tcW w:w="867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B44FA2" w14:textId="77777777" w:rsidR="00AB0872" w:rsidRDefault="00AB0872">
            <w:pPr>
              <w:pStyle w:val="TableContents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664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5FF781" w14:textId="77777777" w:rsidR="00AB0872" w:rsidRDefault="00AB0872">
            <w:pPr>
              <w:pStyle w:val="TableContents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73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A7013B" w14:textId="77777777" w:rsidR="00AB0872" w:rsidRDefault="00AB0872">
            <w:pPr>
              <w:pStyle w:val="TableContents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14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E70787" w14:textId="77777777" w:rsidR="00AB0872" w:rsidRDefault="00AB0872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610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18B0BD" w14:textId="77777777" w:rsidR="00AB0872" w:rsidRDefault="00AB0872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13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4135AE" w14:textId="77777777" w:rsidR="00AB0872" w:rsidRDefault="00AB0872">
            <w:pPr>
              <w:pStyle w:val="TableContents"/>
              <w:rPr>
                <w:rFonts w:ascii="Arial" w:hAnsi="Arial"/>
              </w:rPr>
            </w:pPr>
          </w:p>
        </w:tc>
      </w:tr>
      <w:tr w:rsidR="00AB0872" w14:paraId="24CBD450" w14:textId="77777777">
        <w:tblPrEx>
          <w:tblCellMar>
            <w:top w:w="0" w:type="dxa"/>
            <w:bottom w:w="0" w:type="dxa"/>
          </w:tblCellMar>
        </w:tblPrEx>
        <w:tc>
          <w:tcPr>
            <w:tcW w:w="256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E968A2" w14:textId="77777777" w:rsidR="00AB0872" w:rsidRDefault="00000000">
            <w:pPr>
              <w:pStyle w:val="TableContents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73</w:t>
            </w:r>
          </w:p>
        </w:tc>
        <w:tc>
          <w:tcPr>
            <w:tcW w:w="2461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600E3A" w14:textId="77777777" w:rsidR="00AB0872" w:rsidRDefault="00000000">
            <w:pPr>
              <w:pStyle w:val="TableContents"/>
              <w:rPr>
                <w:rFonts w:ascii="Arial" w:hAnsi="Arial"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LUSTERKA PŁASKIE</w:t>
            </w:r>
          </w:p>
        </w:tc>
        <w:tc>
          <w:tcPr>
            <w:tcW w:w="1222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0EBF2F" w14:textId="77777777" w:rsidR="00AB0872" w:rsidRDefault="00000000">
            <w:pPr>
              <w:pStyle w:val="TableContents"/>
              <w:rPr>
                <w:rFonts w:ascii="Arial" w:hAnsi="Arial"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1 x 6 m-c</w:t>
            </w: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C92826" w14:textId="77777777" w:rsidR="00AB0872" w:rsidRDefault="00000000">
            <w:pPr>
              <w:pStyle w:val="TableContents"/>
              <w:rPr>
                <w:rFonts w:ascii="Arial" w:hAnsi="Arial"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1 opakowanie</w:t>
            </w:r>
          </w:p>
        </w:tc>
        <w:tc>
          <w:tcPr>
            <w:tcW w:w="1079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15E483" w14:textId="77777777" w:rsidR="00AB0872" w:rsidRDefault="00000000">
            <w:pPr>
              <w:pStyle w:val="TableContents"/>
              <w:rPr>
                <w:rFonts w:ascii="Arial" w:hAnsi="Arial"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10 szt</w:t>
            </w:r>
          </w:p>
        </w:tc>
        <w:tc>
          <w:tcPr>
            <w:tcW w:w="867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EC63F6" w14:textId="77777777" w:rsidR="00AB0872" w:rsidRDefault="00AB0872">
            <w:pPr>
              <w:pStyle w:val="TableContents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664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C39D34" w14:textId="77777777" w:rsidR="00AB0872" w:rsidRDefault="00AB0872">
            <w:pPr>
              <w:pStyle w:val="TableContents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73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727648" w14:textId="77777777" w:rsidR="00AB0872" w:rsidRDefault="00AB0872">
            <w:pPr>
              <w:pStyle w:val="TableContents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14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30904E" w14:textId="77777777" w:rsidR="00AB0872" w:rsidRDefault="00AB0872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610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1CEC9B" w14:textId="77777777" w:rsidR="00AB0872" w:rsidRDefault="00AB0872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13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ADE235" w14:textId="77777777" w:rsidR="00AB0872" w:rsidRDefault="00AB0872">
            <w:pPr>
              <w:pStyle w:val="TableContents"/>
              <w:rPr>
                <w:rFonts w:ascii="Arial" w:hAnsi="Arial"/>
              </w:rPr>
            </w:pPr>
          </w:p>
        </w:tc>
      </w:tr>
      <w:tr w:rsidR="00AB0872" w14:paraId="3A6BC5C0" w14:textId="77777777">
        <w:tblPrEx>
          <w:tblCellMar>
            <w:top w:w="0" w:type="dxa"/>
            <w:bottom w:w="0" w:type="dxa"/>
          </w:tblCellMar>
        </w:tblPrEx>
        <w:tc>
          <w:tcPr>
            <w:tcW w:w="256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9CB85C" w14:textId="77777777" w:rsidR="00AB0872" w:rsidRDefault="00000000">
            <w:pPr>
              <w:pStyle w:val="TableContents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74</w:t>
            </w:r>
          </w:p>
        </w:tc>
        <w:tc>
          <w:tcPr>
            <w:tcW w:w="2461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597D36" w14:textId="77777777" w:rsidR="00AB0872" w:rsidRDefault="00000000">
            <w:pPr>
              <w:pStyle w:val="TableContents"/>
              <w:rPr>
                <w:rFonts w:ascii="Arial" w:hAnsi="Arial"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FREZY PROTETYCZNE</w:t>
            </w:r>
          </w:p>
        </w:tc>
        <w:tc>
          <w:tcPr>
            <w:tcW w:w="1222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2547A6" w14:textId="77777777" w:rsidR="00AB0872" w:rsidRDefault="00000000">
            <w:pPr>
              <w:pStyle w:val="TableContents"/>
              <w:rPr>
                <w:rFonts w:ascii="Arial" w:hAnsi="Arial"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1 X 12</w:t>
            </w: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3A8CA3" w14:textId="77777777" w:rsidR="00AB0872" w:rsidRDefault="00000000">
            <w:pPr>
              <w:pStyle w:val="TableContents"/>
              <w:rPr>
                <w:rFonts w:ascii="Arial" w:hAnsi="Arial"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2 szt</w:t>
            </w:r>
          </w:p>
        </w:tc>
        <w:tc>
          <w:tcPr>
            <w:tcW w:w="1079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32212F" w14:textId="77777777" w:rsidR="00AB0872" w:rsidRDefault="00000000">
            <w:pPr>
              <w:pStyle w:val="TableContents"/>
              <w:rPr>
                <w:rFonts w:ascii="Arial" w:hAnsi="Arial"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1 szt</w:t>
            </w:r>
          </w:p>
        </w:tc>
        <w:tc>
          <w:tcPr>
            <w:tcW w:w="867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2FC4FD" w14:textId="77777777" w:rsidR="00AB0872" w:rsidRDefault="00AB0872">
            <w:pPr>
              <w:pStyle w:val="TableContents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664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A5119B" w14:textId="77777777" w:rsidR="00AB0872" w:rsidRDefault="00AB0872">
            <w:pPr>
              <w:pStyle w:val="TableContents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73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A105CE" w14:textId="77777777" w:rsidR="00AB0872" w:rsidRDefault="00AB0872">
            <w:pPr>
              <w:pStyle w:val="TableContents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14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6886E7" w14:textId="77777777" w:rsidR="00AB0872" w:rsidRDefault="00AB0872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610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0C33C4" w14:textId="77777777" w:rsidR="00AB0872" w:rsidRDefault="00AB0872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13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2ADCF7" w14:textId="77777777" w:rsidR="00AB0872" w:rsidRDefault="00AB0872">
            <w:pPr>
              <w:pStyle w:val="TableContents"/>
              <w:rPr>
                <w:rFonts w:ascii="Arial" w:hAnsi="Arial"/>
              </w:rPr>
            </w:pPr>
          </w:p>
        </w:tc>
      </w:tr>
      <w:tr w:rsidR="00AB0872" w14:paraId="7CC29B11" w14:textId="77777777">
        <w:tblPrEx>
          <w:tblCellMar>
            <w:top w:w="0" w:type="dxa"/>
            <w:bottom w:w="0" w:type="dxa"/>
          </w:tblCellMar>
        </w:tblPrEx>
        <w:tc>
          <w:tcPr>
            <w:tcW w:w="256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8E1E4E" w14:textId="77777777" w:rsidR="00AB0872" w:rsidRDefault="00000000">
            <w:pPr>
              <w:pStyle w:val="TableContents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75</w:t>
            </w:r>
          </w:p>
        </w:tc>
        <w:tc>
          <w:tcPr>
            <w:tcW w:w="2461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2D8216" w14:textId="77777777" w:rsidR="00AB0872" w:rsidRDefault="00000000">
            <w:pPr>
              <w:pStyle w:val="TableContents"/>
              <w:rPr>
                <w:rFonts w:ascii="Arial" w:hAnsi="Arial"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IGŁY DO KARPULI</w:t>
            </w:r>
          </w:p>
        </w:tc>
        <w:tc>
          <w:tcPr>
            <w:tcW w:w="1222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E4411D" w14:textId="77777777" w:rsidR="00AB0872" w:rsidRDefault="00000000">
            <w:pPr>
              <w:pStyle w:val="TableContents"/>
              <w:rPr>
                <w:rFonts w:ascii="Arial" w:hAnsi="Arial"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2 x m-c</w:t>
            </w: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A2B514" w14:textId="77777777" w:rsidR="00AB0872" w:rsidRDefault="00000000">
            <w:pPr>
              <w:pStyle w:val="TableContents"/>
              <w:rPr>
                <w:rFonts w:ascii="Arial" w:hAnsi="Arial"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24 op</w:t>
            </w:r>
          </w:p>
        </w:tc>
        <w:tc>
          <w:tcPr>
            <w:tcW w:w="1079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0974F1" w14:textId="77777777" w:rsidR="00AB0872" w:rsidRDefault="00000000">
            <w:pPr>
              <w:pStyle w:val="TableContents"/>
              <w:rPr>
                <w:rFonts w:ascii="Arial" w:hAnsi="Arial"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100 szt</w:t>
            </w:r>
          </w:p>
        </w:tc>
        <w:tc>
          <w:tcPr>
            <w:tcW w:w="867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D8269E" w14:textId="77777777" w:rsidR="00AB0872" w:rsidRDefault="00AB0872">
            <w:pPr>
              <w:pStyle w:val="TableContents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664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4E6D97" w14:textId="77777777" w:rsidR="00AB0872" w:rsidRDefault="00AB0872">
            <w:pPr>
              <w:pStyle w:val="TableContents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73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CF0CCD" w14:textId="77777777" w:rsidR="00AB0872" w:rsidRDefault="00AB0872">
            <w:pPr>
              <w:pStyle w:val="TableContents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14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2AF13B" w14:textId="77777777" w:rsidR="00AB0872" w:rsidRDefault="00AB0872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610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755FB2" w14:textId="77777777" w:rsidR="00AB0872" w:rsidRDefault="00AB0872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13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E4DB6D" w14:textId="77777777" w:rsidR="00AB0872" w:rsidRDefault="00AB0872">
            <w:pPr>
              <w:pStyle w:val="TableContents"/>
              <w:rPr>
                <w:rFonts w:ascii="Arial" w:hAnsi="Arial"/>
              </w:rPr>
            </w:pPr>
          </w:p>
        </w:tc>
      </w:tr>
      <w:tr w:rsidR="00AB0872" w14:paraId="6D41D47C" w14:textId="77777777">
        <w:tblPrEx>
          <w:tblCellMar>
            <w:top w:w="0" w:type="dxa"/>
            <w:bottom w:w="0" w:type="dxa"/>
          </w:tblCellMar>
        </w:tblPrEx>
        <w:tc>
          <w:tcPr>
            <w:tcW w:w="256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C3E8E7" w14:textId="77777777" w:rsidR="00AB0872" w:rsidRDefault="00000000">
            <w:pPr>
              <w:pStyle w:val="TableContents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76</w:t>
            </w:r>
          </w:p>
        </w:tc>
        <w:tc>
          <w:tcPr>
            <w:tcW w:w="2461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CAC29C" w14:textId="77777777" w:rsidR="00AB0872" w:rsidRDefault="00000000">
            <w:pPr>
              <w:pStyle w:val="TableContents"/>
              <w:rPr>
                <w:rFonts w:ascii="Arial" w:hAnsi="Arial"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APACER &amp; repair lub inny żel do reminalizacji z hydroksyapatytem</w:t>
            </w:r>
          </w:p>
        </w:tc>
        <w:tc>
          <w:tcPr>
            <w:tcW w:w="1222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98823C" w14:textId="77777777" w:rsidR="00AB0872" w:rsidRDefault="00000000">
            <w:pPr>
              <w:pStyle w:val="TableContents"/>
              <w:rPr>
                <w:rFonts w:ascii="Arial" w:hAnsi="Arial"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1 x 4 m-c</w:t>
            </w: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C90E0B" w14:textId="77777777" w:rsidR="00AB0872" w:rsidRDefault="00000000">
            <w:pPr>
              <w:pStyle w:val="TableContents"/>
              <w:rPr>
                <w:rFonts w:ascii="Arial" w:hAnsi="Arial"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3 op</w:t>
            </w:r>
          </w:p>
        </w:tc>
        <w:tc>
          <w:tcPr>
            <w:tcW w:w="1079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2C7219" w14:textId="77777777" w:rsidR="00AB0872" w:rsidRDefault="00000000">
            <w:pPr>
              <w:pStyle w:val="TableContents"/>
              <w:rPr>
                <w:rFonts w:ascii="Arial" w:hAnsi="Arial"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1 szt</w:t>
            </w:r>
          </w:p>
        </w:tc>
        <w:tc>
          <w:tcPr>
            <w:tcW w:w="867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21E21A" w14:textId="77777777" w:rsidR="00AB0872" w:rsidRDefault="00AB0872">
            <w:pPr>
              <w:pStyle w:val="TableContents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664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EBE20D" w14:textId="77777777" w:rsidR="00AB0872" w:rsidRDefault="00AB0872">
            <w:pPr>
              <w:pStyle w:val="TableContents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73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4BF673" w14:textId="77777777" w:rsidR="00AB0872" w:rsidRDefault="00AB0872">
            <w:pPr>
              <w:pStyle w:val="TableContents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14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3A5892" w14:textId="77777777" w:rsidR="00AB0872" w:rsidRDefault="00AB0872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610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6494C2" w14:textId="77777777" w:rsidR="00AB0872" w:rsidRDefault="00AB0872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13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ABA766" w14:textId="77777777" w:rsidR="00AB0872" w:rsidRDefault="00AB0872">
            <w:pPr>
              <w:pStyle w:val="TableContents"/>
              <w:rPr>
                <w:rFonts w:ascii="Arial" w:hAnsi="Arial"/>
              </w:rPr>
            </w:pPr>
          </w:p>
        </w:tc>
      </w:tr>
      <w:tr w:rsidR="00AB0872" w14:paraId="2D4F39CE" w14:textId="77777777">
        <w:tblPrEx>
          <w:tblCellMar>
            <w:top w:w="0" w:type="dxa"/>
            <w:bottom w:w="0" w:type="dxa"/>
          </w:tblCellMar>
        </w:tblPrEx>
        <w:tc>
          <w:tcPr>
            <w:tcW w:w="25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819090" w14:textId="77777777" w:rsidR="00AB0872" w:rsidRDefault="00AB0872">
            <w:pPr>
              <w:pStyle w:val="TableContents"/>
              <w:rPr>
                <w:sz w:val="16"/>
                <w:szCs w:val="16"/>
              </w:rPr>
            </w:pPr>
          </w:p>
        </w:tc>
        <w:tc>
          <w:tcPr>
            <w:tcW w:w="246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938D00" w14:textId="77777777" w:rsidR="00AB0872" w:rsidRDefault="00AB0872">
            <w:pPr>
              <w:pStyle w:val="TableContents"/>
              <w:rPr>
                <w:color w:val="000000"/>
                <w:sz w:val="16"/>
                <w:szCs w:val="16"/>
              </w:rPr>
            </w:pPr>
          </w:p>
        </w:tc>
        <w:tc>
          <w:tcPr>
            <w:tcW w:w="122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9504AD" w14:textId="77777777" w:rsidR="00AB0872" w:rsidRDefault="00AB0872">
            <w:pPr>
              <w:pStyle w:val="TableContents"/>
              <w:rPr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E14C39" w14:textId="77777777" w:rsidR="00AB0872" w:rsidRDefault="00AB0872">
            <w:pPr>
              <w:pStyle w:val="TableContents"/>
              <w:rPr>
                <w:color w:val="000000"/>
                <w:sz w:val="16"/>
                <w:szCs w:val="16"/>
              </w:rPr>
            </w:pPr>
          </w:p>
        </w:tc>
        <w:tc>
          <w:tcPr>
            <w:tcW w:w="1079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35E559" w14:textId="77777777" w:rsidR="00AB0872" w:rsidRDefault="00AB0872">
            <w:pPr>
              <w:pStyle w:val="TableContents"/>
              <w:rPr>
                <w:color w:val="000000"/>
                <w:sz w:val="16"/>
                <w:szCs w:val="16"/>
              </w:rPr>
            </w:pPr>
          </w:p>
        </w:tc>
        <w:tc>
          <w:tcPr>
            <w:tcW w:w="867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AC5B7A" w14:textId="77777777" w:rsidR="00AB0872" w:rsidRDefault="00AB0872">
            <w:pPr>
              <w:pStyle w:val="TableContents"/>
            </w:pPr>
          </w:p>
        </w:tc>
        <w:tc>
          <w:tcPr>
            <w:tcW w:w="664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3E307C" w14:textId="77777777" w:rsidR="00AB0872" w:rsidRDefault="00AB0872">
            <w:pPr>
              <w:pStyle w:val="TableContents"/>
            </w:pPr>
          </w:p>
        </w:tc>
        <w:tc>
          <w:tcPr>
            <w:tcW w:w="97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D6E4BC" w14:textId="77777777" w:rsidR="00AB0872" w:rsidRDefault="00AB0872">
            <w:pPr>
              <w:pStyle w:val="TableContents"/>
            </w:pP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11B20D" w14:textId="77777777" w:rsidR="00AB0872" w:rsidRDefault="00000000">
            <w:pPr>
              <w:pStyle w:val="TableContents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suma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E86793" w14:textId="77777777" w:rsidR="00AB0872" w:rsidRDefault="00AB0872">
            <w:pPr>
              <w:pStyle w:val="TableContents"/>
            </w:pPr>
          </w:p>
        </w:tc>
        <w:tc>
          <w:tcPr>
            <w:tcW w:w="138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DA5DDA" w14:textId="77777777" w:rsidR="00AB0872" w:rsidRDefault="00AB0872">
            <w:pPr>
              <w:pStyle w:val="TableContents"/>
            </w:pPr>
          </w:p>
        </w:tc>
      </w:tr>
    </w:tbl>
    <w:p w14:paraId="536963DC" w14:textId="77777777" w:rsidR="00AB0872" w:rsidRDefault="00000000">
      <w:pPr>
        <w:pStyle w:val="Standard"/>
      </w:pPr>
      <w:r>
        <w:t xml:space="preserve">                                                                                                                                            </w:t>
      </w:r>
    </w:p>
    <w:p w14:paraId="0D28C877" w14:textId="77777777" w:rsidR="00AB0872" w:rsidRDefault="00000000">
      <w:pPr>
        <w:pStyle w:val="Standard"/>
      </w:pPr>
      <w:r>
        <w:lastRenderedPageBreak/>
        <w:t xml:space="preserve">                                                                                                                              </w:t>
      </w:r>
    </w:p>
    <w:p w14:paraId="709F3307" w14:textId="77777777" w:rsidR="00AB0872" w:rsidRDefault="00AB0872">
      <w:pPr>
        <w:pStyle w:val="Standard"/>
      </w:pPr>
    </w:p>
    <w:sectPr w:rsidR="00AB0872"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9F3130" w14:textId="77777777" w:rsidR="0006485A" w:rsidRDefault="0006485A">
      <w:r>
        <w:separator/>
      </w:r>
    </w:p>
  </w:endnote>
  <w:endnote w:type="continuationSeparator" w:id="0">
    <w:p w14:paraId="2C9BB167" w14:textId="77777777" w:rsidR="0006485A" w:rsidRDefault="000648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ED9FCE" w14:textId="77777777" w:rsidR="0006485A" w:rsidRDefault="0006485A">
      <w:r>
        <w:rPr>
          <w:color w:val="000000"/>
        </w:rPr>
        <w:separator/>
      </w:r>
    </w:p>
  </w:footnote>
  <w:footnote w:type="continuationSeparator" w:id="0">
    <w:p w14:paraId="460AF9A0" w14:textId="77777777" w:rsidR="0006485A" w:rsidRDefault="0006485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AB0872"/>
    <w:rsid w:val="00010E35"/>
    <w:rsid w:val="0006485A"/>
    <w:rsid w:val="00AB0872"/>
    <w:rsid w:val="00C73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FB1FB6"/>
  <w15:docId w15:val="{0CEE888D-4D12-4043-AA93-E65096DAA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kern w:val="3"/>
        <w:sz w:val="24"/>
        <w:szCs w:val="24"/>
        <w:lang w:val="pl-PL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2026</Words>
  <Characters>12159</Characters>
  <Application>Microsoft Office Word</Application>
  <DocSecurity>0</DocSecurity>
  <Lines>101</Lines>
  <Paragraphs>28</Paragraphs>
  <ScaleCrop>false</ScaleCrop>
  <Company/>
  <LinksUpToDate>false</LinksUpToDate>
  <CharactersWithSpaces>14157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Ensenanza Wojciech Skomorucha</cp:lastModifiedBy>
  <cp:revision>2</cp:revision>
  <cp:lastPrinted>2025-09-24T12:32:00Z</cp:lastPrinted>
  <dcterms:created xsi:type="dcterms:W3CDTF">2026-08-17T23:13:00Z</dcterms:created>
  <dcterms:modified xsi:type="dcterms:W3CDTF">2026-08-17T23:13:00Z</dcterms:modified>
</cp:coreProperties>
</file>